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HUCHENS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Walsgrave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Sowe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Warwickshire.</w:t>
      </w:r>
      <w:bookmarkStart w:id="0" w:name="_GoBack"/>
      <w:bookmarkEnd w:id="0"/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Coventry into the</w:t>
      </w: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Joan de Villa Nova(q.v.).</w:t>
      </w: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21-165)</w:t>
      </w: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7F5F" w:rsidRPr="006C7F5F" w:rsidRDefault="006C7F5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sectPr w:rsidR="006C7F5F" w:rsidRPr="006C7F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F5F" w:rsidRDefault="006C7F5F" w:rsidP="00564E3C">
      <w:pPr>
        <w:spacing w:after="0" w:line="240" w:lineRule="auto"/>
      </w:pPr>
      <w:r>
        <w:separator/>
      </w:r>
    </w:p>
  </w:endnote>
  <w:endnote w:type="continuationSeparator" w:id="0">
    <w:p w:rsidR="006C7F5F" w:rsidRDefault="006C7F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C7F5F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F5F" w:rsidRDefault="006C7F5F" w:rsidP="00564E3C">
      <w:pPr>
        <w:spacing w:after="0" w:line="240" w:lineRule="auto"/>
      </w:pPr>
      <w:r>
        <w:separator/>
      </w:r>
    </w:p>
  </w:footnote>
  <w:footnote w:type="continuationSeparator" w:id="0">
    <w:p w:rsidR="006C7F5F" w:rsidRDefault="006C7F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5F"/>
    <w:rsid w:val="00372DC6"/>
    <w:rsid w:val="00564E3C"/>
    <w:rsid w:val="0064591D"/>
    <w:rsid w:val="006C7F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89CB"/>
  <w15:chartTrackingRefBased/>
  <w15:docId w15:val="{59905F86-D1C7-465F-BFFB-816896D9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2015-12-22T20:54:00Z</dcterms:created>
  <dcterms:modified xsi:type="dcterms:W3CDTF">2015-12-22T21:00:00Z</dcterms:modified>
</cp:coreProperties>
</file>