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BEFF6" w14:textId="77777777" w:rsidR="00845A5B" w:rsidRDefault="00845A5B" w:rsidP="00845A5B">
      <w:pPr>
        <w:pStyle w:val="NoSpacing"/>
      </w:pPr>
      <w:r>
        <w:rPr>
          <w:u w:val="single"/>
        </w:rPr>
        <w:t>John HUCCHON</w:t>
      </w:r>
      <w:r>
        <w:t xml:space="preserve">      (fl.1475)</w:t>
      </w:r>
    </w:p>
    <w:p w14:paraId="7121815D" w14:textId="77777777" w:rsidR="00845A5B" w:rsidRDefault="00845A5B" w:rsidP="00845A5B">
      <w:pPr>
        <w:pStyle w:val="NoSpacing"/>
      </w:pPr>
      <w:r>
        <w:t>of London.</w:t>
      </w:r>
    </w:p>
    <w:p w14:paraId="2D6CB430" w14:textId="77777777" w:rsidR="00845A5B" w:rsidRDefault="00845A5B" w:rsidP="00845A5B">
      <w:pPr>
        <w:pStyle w:val="NoSpacing"/>
      </w:pPr>
    </w:p>
    <w:p w14:paraId="3E496264" w14:textId="77777777" w:rsidR="00845A5B" w:rsidRDefault="00845A5B" w:rsidP="00845A5B">
      <w:pPr>
        <w:pStyle w:val="NoSpacing"/>
      </w:pPr>
    </w:p>
    <w:p w14:paraId="20505EB6" w14:textId="77777777" w:rsidR="00845A5B" w:rsidRDefault="00845A5B" w:rsidP="00845A5B">
      <w:pPr>
        <w:pStyle w:val="NoSpacing"/>
      </w:pPr>
      <w:r>
        <w:t>Daughter:    Anne.</w:t>
      </w:r>
    </w:p>
    <w:p w14:paraId="464E316D" w14:textId="77777777" w:rsidR="00845A5B" w:rsidRDefault="00845A5B" w:rsidP="00845A5B">
      <w:pPr>
        <w:pStyle w:val="NoSpacing"/>
      </w:pPr>
      <w:r>
        <w:t>(“Calendar of Letter-Books of the City of London: L:  folio 99b)</w:t>
      </w:r>
    </w:p>
    <w:p w14:paraId="40CAFD1C" w14:textId="77777777" w:rsidR="00845A5B" w:rsidRDefault="00845A5B" w:rsidP="00845A5B">
      <w:pPr>
        <w:pStyle w:val="NoSpacing"/>
      </w:pPr>
    </w:p>
    <w:p w14:paraId="465D0532" w14:textId="77777777" w:rsidR="00845A5B" w:rsidRDefault="00845A5B" w:rsidP="00845A5B">
      <w:pPr>
        <w:pStyle w:val="NoSpacing"/>
      </w:pPr>
    </w:p>
    <w:p w14:paraId="799D29D3" w14:textId="77777777" w:rsidR="00845A5B" w:rsidRDefault="00845A5B" w:rsidP="00845A5B">
      <w:pPr>
        <w:pStyle w:val="NoSpacing"/>
      </w:pPr>
      <w:r>
        <w:t>26 November 2019</w:t>
      </w:r>
    </w:p>
    <w:p w14:paraId="1A6C631D" w14:textId="77777777" w:rsidR="006B2F86" w:rsidRPr="00E71FC3" w:rsidRDefault="00845A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C63D4" w14:textId="77777777" w:rsidR="00845A5B" w:rsidRDefault="00845A5B" w:rsidP="00E71FC3">
      <w:pPr>
        <w:spacing w:after="0" w:line="240" w:lineRule="auto"/>
      </w:pPr>
      <w:r>
        <w:separator/>
      </w:r>
    </w:p>
  </w:endnote>
  <w:endnote w:type="continuationSeparator" w:id="0">
    <w:p w14:paraId="607C6C01" w14:textId="77777777" w:rsidR="00845A5B" w:rsidRDefault="00845A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19C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316A4" w14:textId="77777777" w:rsidR="00845A5B" w:rsidRDefault="00845A5B" w:rsidP="00E71FC3">
      <w:pPr>
        <w:spacing w:after="0" w:line="240" w:lineRule="auto"/>
      </w:pPr>
      <w:r>
        <w:separator/>
      </w:r>
    </w:p>
  </w:footnote>
  <w:footnote w:type="continuationSeparator" w:id="0">
    <w:p w14:paraId="57D88095" w14:textId="77777777" w:rsidR="00845A5B" w:rsidRDefault="00845A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5B"/>
    <w:rsid w:val="001A7C09"/>
    <w:rsid w:val="00577BD5"/>
    <w:rsid w:val="00656CBA"/>
    <w:rsid w:val="006A1F77"/>
    <w:rsid w:val="00733BE7"/>
    <w:rsid w:val="00845A5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5DB94"/>
  <w15:chartTrackingRefBased/>
  <w15:docId w15:val="{F9769E57-A7CF-4472-82BE-9308B02D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2020-01-24T22:12:00Z</dcterms:created>
  <dcterms:modified xsi:type="dcterms:W3CDTF">2020-01-24T22:13:00Z</dcterms:modified>
</cp:coreProperties>
</file>