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HUCCH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Edlesborough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Rufford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25-366)</w:t>
      </w: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871BA" w:rsidRDefault="00B871BA" w:rsidP="00B87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DD5B8A" w:rsidRPr="00B871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1BA" w:rsidRDefault="00B871BA" w:rsidP="00564E3C">
      <w:pPr>
        <w:spacing w:after="0" w:line="240" w:lineRule="auto"/>
      </w:pPr>
      <w:r>
        <w:separator/>
      </w:r>
    </w:p>
  </w:endnote>
  <w:endnote w:type="continuationSeparator" w:id="0">
    <w:p w:rsidR="00B871BA" w:rsidRDefault="00B871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71BA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1BA" w:rsidRDefault="00B871BA" w:rsidP="00564E3C">
      <w:pPr>
        <w:spacing w:after="0" w:line="240" w:lineRule="auto"/>
      </w:pPr>
      <w:r>
        <w:separator/>
      </w:r>
    </w:p>
  </w:footnote>
  <w:footnote w:type="continuationSeparator" w:id="0">
    <w:p w:rsidR="00B871BA" w:rsidRDefault="00B871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BA"/>
    <w:rsid w:val="00372DC6"/>
    <w:rsid w:val="00564E3C"/>
    <w:rsid w:val="0064591D"/>
    <w:rsid w:val="00B871B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1E18"/>
  <w15:chartTrackingRefBased/>
  <w15:docId w15:val="{63D5FEE0-B190-4B9D-8123-38A93F33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871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2015-10-21T22:06:00Z</dcterms:created>
  <dcterms:modified xsi:type="dcterms:W3CDTF">2015-10-21T22:07:00Z</dcterms:modified>
</cp:coreProperties>
</file>