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382" w:rsidRDefault="00CD5382" w:rsidP="00CD5382">
      <w:pPr>
        <w:pStyle w:val="NoSpacing"/>
      </w:pPr>
      <w:r>
        <w:rPr>
          <w:u w:val="single"/>
        </w:rPr>
        <w:t>Robert HUCBONE</w:t>
      </w:r>
      <w:r>
        <w:t xml:space="preserve">         (fl.1506)</w:t>
      </w:r>
    </w:p>
    <w:p w:rsidR="00CD5382" w:rsidRDefault="00CD5382" w:rsidP="00CD538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Eastry</w:t>
      </w:r>
      <w:proofErr w:type="spellEnd"/>
      <w:r>
        <w:t>, Kent.</w:t>
      </w:r>
    </w:p>
    <w:p w:rsidR="00CD5382" w:rsidRDefault="00CD5382" w:rsidP="00CD5382">
      <w:pPr>
        <w:pStyle w:val="NoSpacing"/>
      </w:pPr>
    </w:p>
    <w:p w:rsidR="00CD5382" w:rsidRDefault="00CD5382" w:rsidP="00CD5382">
      <w:pPr>
        <w:pStyle w:val="NoSpacing"/>
      </w:pPr>
    </w:p>
    <w:p w:rsidR="00CD5382" w:rsidRDefault="00CD5382" w:rsidP="00CD5382">
      <w:pPr>
        <w:pStyle w:val="NoSpacing"/>
      </w:pPr>
      <w:r>
        <w:tab/>
        <w:t>1506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p.260)</w:t>
      </w:r>
    </w:p>
    <w:p w:rsidR="00CD5382" w:rsidRDefault="00CD5382" w:rsidP="00CD5382">
      <w:pPr>
        <w:pStyle w:val="NoSpacing"/>
      </w:pPr>
    </w:p>
    <w:p w:rsidR="00CD5382" w:rsidRDefault="00CD5382" w:rsidP="00CD5382">
      <w:pPr>
        <w:pStyle w:val="NoSpacing"/>
      </w:pPr>
    </w:p>
    <w:p w:rsidR="00CD5382" w:rsidRDefault="00CD5382" w:rsidP="00CD5382">
      <w:pPr>
        <w:pStyle w:val="NoSpacing"/>
      </w:pPr>
      <w:r>
        <w:t>18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382" w:rsidRDefault="00CD5382" w:rsidP="00920DE3">
      <w:pPr>
        <w:spacing w:after="0" w:line="240" w:lineRule="auto"/>
      </w:pPr>
      <w:r>
        <w:separator/>
      </w:r>
    </w:p>
  </w:endnote>
  <w:endnote w:type="continuationSeparator" w:id="0">
    <w:p w:rsidR="00CD5382" w:rsidRDefault="00CD538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382" w:rsidRDefault="00CD5382" w:rsidP="00920DE3">
      <w:pPr>
        <w:spacing w:after="0" w:line="240" w:lineRule="auto"/>
      </w:pPr>
      <w:r>
        <w:separator/>
      </w:r>
    </w:p>
  </w:footnote>
  <w:footnote w:type="continuationSeparator" w:id="0">
    <w:p w:rsidR="00CD5382" w:rsidRDefault="00CD538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382"/>
    <w:rsid w:val="00120749"/>
    <w:rsid w:val="00624CAE"/>
    <w:rsid w:val="00920DE3"/>
    <w:rsid w:val="00C009D8"/>
    <w:rsid w:val="00CD538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2015-04-01T21:36:00Z</dcterms:created>
  <dcterms:modified xsi:type="dcterms:W3CDTF">2015-04-01T21:36:00Z</dcterms:modified>
</cp:coreProperties>
</file>