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15D72" w14:textId="7F7A5C02" w:rsidR="006B2F86" w:rsidRDefault="009E0C79" w:rsidP="00E71FC3">
      <w:pPr>
        <w:pStyle w:val="NoSpacing"/>
      </w:pPr>
      <w:r>
        <w:rPr>
          <w:u w:val="single"/>
        </w:rPr>
        <w:t>Margaret HOVYNGHAM</w:t>
      </w:r>
      <w:r>
        <w:t xml:space="preserve">  </w:t>
      </w:r>
      <w:proofErr w:type="gramStart"/>
      <w:r>
        <w:t xml:space="preserve">   (</w:t>
      </w:r>
      <w:proofErr w:type="gramEnd"/>
      <w:r>
        <w:t>d.1434)</w:t>
      </w:r>
    </w:p>
    <w:p w14:paraId="1428AE24" w14:textId="3DD35F80" w:rsidR="009E0C79" w:rsidRDefault="009E0C79" w:rsidP="00E71FC3">
      <w:pPr>
        <w:pStyle w:val="NoSpacing"/>
      </w:pPr>
      <w:r>
        <w:t>of York.</w:t>
      </w:r>
    </w:p>
    <w:p w14:paraId="71038BDC" w14:textId="30197960" w:rsidR="009E0C79" w:rsidRDefault="009E0C79" w:rsidP="00E71FC3">
      <w:pPr>
        <w:pStyle w:val="NoSpacing"/>
      </w:pPr>
    </w:p>
    <w:p w14:paraId="5C52147E" w14:textId="53E8FD97" w:rsidR="009E0C79" w:rsidRDefault="009E0C79" w:rsidP="00E71FC3">
      <w:pPr>
        <w:pStyle w:val="NoSpacing"/>
      </w:pPr>
    </w:p>
    <w:p w14:paraId="1BF33838" w14:textId="5EB98F82" w:rsidR="009E0C79" w:rsidRDefault="009E0C79" w:rsidP="00E71FC3">
      <w:pPr>
        <w:pStyle w:val="NoSpacing"/>
      </w:pPr>
      <w:r>
        <w:t>= William, butcher(q.v.).   (W.Y.R. p.89)</w:t>
      </w:r>
    </w:p>
    <w:p w14:paraId="0FC36764" w14:textId="56620FCA" w:rsidR="009E0C79" w:rsidRDefault="009E0C79" w:rsidP="00E71FC3">
      <w:pPr>
        <w:pStyle w:val="NoSpacing"/>
      </w:pPr>
    </w:p>
    <w:p w14:paraId="0B049586" w14:textId="2373F52F" w:rsidR="009E0C79" w:rsidRDefault="009E0C79" w:rsidP="00E71FC3">
      <w:pPr>
        <w:pStyle w:val="NoSpacing"/>
      </w:pPr>
      <w:r>
        <w:t xml:space="preserve">  8 Apr.1434</w:t>
      </w:r>
      <w:r>
        <w:tab/>
        <w:t>She made her Will.   (ibid.)</w:t>
      </w:r>
    </w:p>
    <w:p w14:paraId="3291CB17" w14:textId="06A7DAE5" w:rsidR="009E0C79" w:rsidRDefault="009E0C79" w:rsidP="00E71FC3">
      <w:pPr>
        <w:pStyle w:val="NoSpacing"/>
      </w:pPr>
      <w:r>
        <w:t>21 Apr.</w:t>
      </w:r>
      <w:r>
        <w:tab/>
        <w:t>Probate of her Will.   (ibid.)</w:t>
      </w:r>
    </w:p>
    <w:p w14:paraId="70854281" w14:textId="43553B5C" w:rsidR="009E0C79" w:rsidRDefault="009E0C79" w:rsidP="00E71FC3">
      <w:pPr>
        <w:pStyle w:val="NoSpacing"/>
      </w:pPr>
    </w:p>
    <w:p w14:paraId="37D312DC" w14:textId="378764FA" w:rsidR="009E0C79" w:rsidRDefault="009E0C79" w:rsidP="00E71FC3">
      <w:pPr>
        <w:pStyle w:val="NoSpacing"/>
      </w:pPr>
    </w:p>
    <w:p w14:paraId="6039A99A" w14:textId="7F440BF4" w:rsidR="009E0C79" w:rsidRDefault="009E0C79" w:rsidP="00E71FC3">
      <w:pPr>
        <w:pStyle w:val="NoSpacing"/>
      </w:pPr>
      <w:r>
        <w:t>4 December 2018</w:t>
      </w:r>
      <w:bookmarkStart w:id="0" w:name="_GoBack"/>
      <w:bookmarkEnd w:id="0"/>
    </w:p>
    <w:p w14:paraId="1608FB15" w14:textId="77777777" w:rsidR="009E0C79" w:rsidRPr="009E0C79" w:rsidRDefault="009E0C79" w:rsidP="00E71FC3">
      <w:pPr>
        <w:pStyle w:val="NoSpacing"/>
      </w:pPr>
    </w:p>
    <w:sectPr w:rsidR="009E0C79" w:rsidRPr="009E0C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48889" w14:textId="77777777" w:rsidR="009E0C79" w:rsidRDefault="009E0C79" w:rsidP="00E71FC3">
      <w:pPr>
        <w:spacing w:after="0" w:line="240" w:lineRule="auto"/>
      </w:pPr>
      <w:r>
        <w:separator/>
      </w:r>
    </w:p>
  </w:endnote>
  <w:endnote w:type="continuationSeparator" w:id="0">
    <w:p w14:paraId="6030E524" w14:textId="77777777" w:rsidR="009E0C79" w:rsidRDefault="009E0C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B476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AA85E" w14:textId="77777777" w:rsidR="009E0C79" w:rsidRDefault="009E0C79" w:rsidP="00E71FC3">
      <w:pPr>
        <w:spacing w:after="0" w:line="240" w:lineRule="auto"/>
      </w:pPr>
      <w:r>
        <w:separator/>
      </w:r>
    </w:p>
  </w:footnote>
  <w:footnote w:type="continuationSeparator" w:id="0">
    <w:p w14:paraId="00568418" w14:textId="77777777" w:rsidR="009E0C79" w:rsidRDefault="009E0C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79"/>
    <w:rsid w:val="001A7C09"/>
    <w:rsid w:val="00577BD5"/>
    <w:rsid w:val="00656CBA"/>
    <w:rsid w:val="006A1F77"/>
    <w:rsid w:val="00733BE7"/>
    <w:rsid w:val="009E0C7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9847B"/>
  <w15:chartTrackingRefBased/>
  <w15:docId w15:val="{52FE6003-3FA8-49CC-81F6-4A511C89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2018-12-04T21:05:00Z</dcterms:created>
  <dcterms:modified xsi:type="dcterms:W3CDTF">2018-12-04T21:09:00Z</dcterms:modified>
</cp:coreProperties>
</file>