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939F8" w14:textId="59F163CD" w:rsidR="006B2F86" w:rsidRDefault="00D778FD" w:rsidP="00E71FC3">
      <w:pPr>
        <w:pStyle w:val="NoSpacing"/>
      </w:pPr>
      <w:r>
        <w:rPr>
          <w:u w:val="single"/>
        </w:rPr>
        <w:t>John HOVYNGHAM</w:t>
      </w:r>
      <w:r>
        <w:t xml:space="preserve">      (d.1427)</w:t>
      </w:r>
    </w:p>
    <w:p w14:paraId="1C8E942E" w14:textId="2EC84F75" w:rsidR="00D778FD" w:rsidRDefault="00D778FD" w:rsidP="00E71FC3">
      <w:pPr>
        <w:pStyle w:val="NoSpacing"/>
      </w:pPr>
      <w:r>
        <w:t>of York.</w:t>
      </w:r>
      <w:r w:rsidR="00843554">
        <w:t xml:space="preserve"> Cutler.</w:t>
      </w:r>
    </w:p>
    <w:p w14:paraId="47D3F2CE" w14:textId="2916A620" w:rsidR="00D778FD" w:rsidRDefault="00D778FD" w:rsidP="00E71FC3">
      <w:pPr>
        <w:pStyle w:val="NoSpacing"/>
      </w:pPr>
    </w:p>
    <w:p w14:paraId="64EFD292" w14:textId="631AD79D" w:rsidR="00D778FD" w:rsidRDefault="00D778FD" w:rsidP="00E71FC3">
      <w:pPr>
        <w:pStyle w:val="NoSpacing"/>
      </w:pPr>
    </w:p>
    <w:p w14:paraId="17CE7F53" w14:textId="0F45751D" w:rsidR="00843554" w:rsidRDefault="00843554" w:rsidP="00E71FC3">
      <w:pPr>
        <w:pStyle w:val="NoSpacing"/>
      </w:pPr>
      <w:r>
        <w:t>20 Jan.1423</w:t>
      </w:r>
      <w:r>
        <w:tab/>
        <w:t>He was the tenant of a shop on Ouse Bridge.</w:t>
      </w:r>
    </w:p>
    <w:p w14:paraId="76AA91CE" w14:textId="39EBC77C" w:rsidR="00843554" w:rsidRDefault="00843554" w:rsidP="00E71FC3">
      <w:pPr>
        <w:pStyle w:val="NoSpacing"/>
      </w:pPr>
      <w:r>
        <w:tab/>
      </w:r>
      <w:r>
        <w:tab/>
        <w:t>(“York Memorandum Book” vol.III p.66)</w:t>
      </w:r>
    </w:p>
    <w:p w14:paraId="1B02FA4F" w14:textId="5FFCFE08" w:rsidR="00D778FD" w:rsidRDefault="00D778FD" w:rsidP="00E71FC3">
      <w:pPr>
        <w:pStyle w:val="NoSpacing"/>
      </w:pPr>
      <w:r>
        <w:t xml:space="preserve">  4 Dec.</w:t>
      </w:r>
      <w:r w:rsidR="002E71CD">
        <w:t>1427</w:t>
      </w:r>
      <w:r w:rsidR="002E71CD">
        <w:tab/>
        <w:t>He made his Will.   (W.Y.R. p.89)</w:t>
      </w:r>
    </w:p>
    <w:p w14:paraId="25035BAD" w14:textId="77777777" w:rsidR="002E71CD" w:rsidRDefault="002E71CD" w:rsidP="002E71CD">
      <w:pPr>
        <w:pStyle w:val="NoSpacing"/>
      </w:pPr>
      <w:r>
        <w:t xml:space="preserve">  9 Dec.</w:t>
      </w:r>
      <w:r>
        <w:tab/>
        <w:t>Probate of his Will.   (ibid.)</w:t>
      </w:r>
    </w:p>
    <w:p w14:paraId="0CE0CB80" w14:textId="77777777" w:rsidR="002E71CD" w:rsidRDefault="002E71CD" w:rsidP="002E71CD">
      <w:pPr>
        <w:pStyle w:val="NoSpacing"/>
      </w:pPr>
    </w:p>
    <w:p w14:paraId="26EBA433" w14:textId="77777777" w:rsidR="002E71CD" w:rsidRDefault="002E71CD" w:rsidP="002E71CD">
      <w:pPr>
        <w:pStyle w:val="NoSpacing"/>
      </w:pPr>
    </w:p>
    <w:p w14:paraId="19C241A6" w14:textId="77777777" w:rsidR="00696E90" w:rsidRDefault="00696E90" w:rsidP="00696E90">
      <w:pPr>
        <w:pStyle w:val="NoSpacing"/>
      </w:pPr>
    </w:p>
    <w:p w14:paraId="4C5D4EE7" w14:textId="559CF63F" w:rsidR="00696E90" w:rsidRDefault="00696E90" w:rsidP="00696E90">
      <w:pPr>
        <w:pStyle w:val="NoSpacing"/>
      </w:pPr>
      <w:r>
        <w:t>4 December 2018</w:t>
      </w:r>
    </w:p>
    <w:p w14:paraId="019FB851" w14:textId="756F8F01" w:rsidR="00843554" w:rsidRDefault="00843554" w:rsidP="00696E90">
      <w:pPr>
        <w:pStyle w:val="NoSpacing"/>
      </w:pPr>
      <w:r>
        <w:t>24 July 2022</w:t>
      </w:r>
    </w:p>
    <w:p w14:paraId="07AA6123" w14:textId="55297BA6" w:rsidR="002E71CD" w:rsidRPr="00D778FD" w:rsidRDefault="002E71CD" w:rsidP="00E71FC3">
      <w:pPr>
        <w:pStyle w:val="NoSpacing"/>
      </w:pPr>
    </w:p>
    <w:sectPr w:rsidR="002E71CD" w:rsidRPr="00D778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9ECD1" w14:textId="77777777" w:rsidR="00D778FD" w:rsidRDefault="00D778FD" w:rsidP="00E71FC3">
      <w:pPr>
        <w:spacing w:after="0" w:line="240" w:lineRule="auto"/>
      </w:pPr>
      <w:r>
        <w:separator/>
      </w:r>
    </w:p>
  </w:endnote>
  <w:endnote w:type="continuationSeparator" w:id="0">
    <w:p w14:paraId="2238F379" w14:textId="77777777" w:rsidR="00D778FD" w:rsidRDefault="00D778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53F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1B20A" w14:textId="77777777" w:rsidR="00D778FD" w:rsidRDefault="00D778FD" w:rsidP="00E71FC3">
      <w:pPr>
        <w:spacing w:after="0" w:line="240" w:lineRule="auto"/>
      </w:pPr>
      <w:r>
        <w:separator/>
      </w:r>
    </w:p>
  </w:footnote>
  <w:footnote w:type="continuationSeparator" w:id="0">
    <w:p w14:paraId="736A2595" w14:textId="77777777" w:rsidR="00D778FD" w:rsidRDefault="00D778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FD"/>
    <w:rsid w:val="001A7C09"/>
    <w:rsid w:val="002E71CD"/>
    <w:rsid w:val="00577BD5"/>
    <w:rsid w:val="00656CBA"/>
    <w:rsid w:val="00696E90"/>
    <w:rsid w:val="006A1F77"/>
    <w:rsid w:val="00733BE7"/>
    <w:rsid w:val="00843554"/>
    <w:rsid w:val="00AB52E8"/>
    <w:rsid w:val="00B16D3F"/>
    <w:rsid w:val="00BB41AC"/>
    <w:rsid w:val="00D778F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5E4B1"/>
  <w15:chartTrackingRefBased/>
  <w15:docId w15:val="{FDAF51EF-CFD1-4D13-8C1A-4DC38F2A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2018-12-04T20:44:00Z</dcterms:created>
  <dcterms:modified xsi:type="dcterms:W3CDTF">2022-07-24T16:32:00Z</dcterms:modified>
</cp:coreProperties>
</file>