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47BED" w14:textId="761A16B8" w:rsidR="006B2F86" w:rsidRDefault="00646F60" w:rsidP="00E71FC3">
      <w:pPr>
        <w:pStyle w:val="NoSpacing"/>
      </w:pPr>
      <w:r>
        <w:rPr>
          <w:u w:val="single"/>
        </w:rPr>
        <w:t>John HOVYNGHAM</w:t>
      </w:r>
      <w:r>
        <w:t xml:space="preserve">  </w:t>
      </w:r>
      <w:proofErr w:type="gramStart"/>
      <w:r>
        <w:t xml:space="preserve">   (</w:t>
      </w:r>
      <w:proofErr w:type="gramEnd"/>
      <w:r>
        <w:t>d.1433)</w:t>
      </w:r>
    </w:p>
    <w:p w14:paraId="61E69431" w14:textId="40869F9F" w:rsidR="00646F60" w:rsidRDefault="00646F60" w:rsidP="00E71FC3">
      <w:pPr>
        <w:pStyle w:val="NoSpacing"/>
      </w:pPr>
      <w:r>
        <w:t>of York. Butcher.</w:t>
      </w:r>
    </w:p>
    <w:p w14:paraId="07A65E2C" w14:textId="1477756F" w:rsidR="00646F60" w:rsidRDefault="00646F60" w:rsidP="00E71FC3">
      <w:pPr>
        <w:pStyle w:val="NoSpacing"/>
      </w:pPr>
    </w:p>
    <w:p w14:paraId="45E0E6AF" w14:textId="5FFEACBA" w:rsidR="00646F60" w:rsidRDefault="00646F60" w:rsidP="00E71FC3">
      <w:pPr>
        <w:pStyle w:val="NoSpacing"/>
      </w:pPr>
    </w:p>
    <w:p w14:paraId="48353DA7" w14:textId="6D5E9C25" w:rsidR="00646F60" w:rsidRDefault="00646F60" w:rsidP="00E71FC3">
      <w:pPr>
        <w:pStyle w:val="NoSpacing"/>
      </w:pPr>
      <w:r>
        <w:t xml:space="preserve">  8 Aug.1433</w:t>
      </w:r>
      <w:r>
        <w:tab/>
        <w:t>He made his Will.   (W.Y.R. p.89)</w:t>
      </w:r>
    </w:p>
    <w:p w14:paraId="1E773F5E" w14:textId="77777777" w:rsidR="00646F60" w:rsidRDefault="00646F60" w:rsidP="00646F60">
      <w:pPr>
        <w:pStyle w:val="NoSpacing"/>
      </w:pPr>
      <w:r>
        <w:t>27 Aug.</w:t>
      </w:r>
      <w:r>
        <w:tab/>
      </w:r>
      <w:r>
        <w:t>Probate of his Will.   (ibid.)</w:t>
      </w:r>
    </w:p>
    <w:p w14:paraId="5FC6AB0D" w14:textId="77777777" w:rsidR="00646F60" w:rsidRDefault="00646F60" w:rsidP="00646F60">
      <w:pPr>
        <w:pStyle w:val="NoSpacing"/>
      </w:pPr>
    </w:p>
    <w:p w14:paraId="639CEA83" w14:textId="77777777" w:rsidR="00646F60" w:rsidRDefault="00646F60" w:rsidP="00646F60">
      <w:pPr>
        <w:pStyle w:val="NoSpacing"/>
      </w:pPr>
    </w:p>
    <w:p w14:paraId="15DD86CC" w14:textId="77777777" w:rsidR="00646F60" w:rsidRDefault="00646F60" w:rsidP="00646F60">
      <w:pPr>
        <w:pStyle w:val="NoSpacing"/>
      </w:pPr>
      <w:r>
        <w:t>4 December 2018</w:t>
      </w:r>
    </w:p>
    <w:p w14:paraId="61991720" w14:textId="7A2AD18C" w:rsidR="00646F60" w:rsidRPr="00646F60" w:rsidRDefault="00646F60" w:rsidP="00E71FC3">
      <w:pPr>
        <w:pStyle w:val="NoSpacing"/>
      </w:pPr>
      <w:bookmarkStart w:id="0" w:name="_GoBack"/>
      <w:bookmarkEnd w:id="0"/>
    </w:p>
    <w:sectPr w:rsidR="00646F60" w:rsidRPr="00646F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F102B" w14:textId="77777777" w:rsidR="00646F60" w:rsidRDefault="00646F60" w:rsidP="00E71FC3">
      <w:pPr>
        <w:spacing w:after="0" w:line="240" w:lineRule="auto"/>
      </w:pPr>
      <w:r>
        <w:separator/>
      </w:r>
    </w:p>
  </w:endnote>
  <w:endnote w:type="continuationSeparator" w:id="0">
    <w:p w14:paraId="7B82244A" w14:textId="77777777" w:rsidR="00646F60" w:rsidRDefault="00646F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76F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2F9C1" w14:textId="77777777" w:rsidR="00646F60" w:rsidRDefault="00646F60" w:rsidP="00E71FC3">
      <w:pPr>
        <w:spacing w:after="0" w:line="240" w:lineRule="auto"/>
      </w:pPr>
      <w:r>
        <w:separator/>
      </w:r>
    </w:p>
  </w:footnote>
  <w:footnote w:type="continuationSeparator" w:id="0">
    <w:p w14:paraId="375D014D" w14:textId="77777777" w:rsidR="00646F60" w:rsidRDefault="00646F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60"/>
    <w:rsid w:val="001A7C09"/>
    <w:rsid w:val="00577BD5"/>
    <w:rsid w:val="00646F60"/>
    <w:rsid w:val="00656CBA"/>
    <w:rsid w:val="006A1F77"/>
    <w:rsid w:val="00733BE7"/>
    <w:rsid w:val="00AB52E8"/>
    <w:rsid w:val="00B16D3F"/>
    <w:rsid w:val="00BB41AC"/>
    <w:rsid w:val="00C536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2A93B"/>
  <w15:chartTrackingRefBased/>
  <w15:docId w15:val="{89F56845-A69B-4F05-86C4-7F10DF69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2018-12-04T21:03:00Z</dcterms:created>
  <dcterms:modified xsi:type="dcterms:W3CDTF">2018-12-04T21:05:00Z</dcterms:modified>
</cp:coreProperties>
</file>