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7A5A48" w14:textId="0DBB1A07" w:rsidR="006B2F86" w:rsidRDefault="0082597C" w:rsidP="00E71FC3">
      <w:pPr>
        <w:pStyle w:val="NoSpacing"/>
      </w:pPr>
      <w:r>
        <w:rPr>
          <w:u w:val="single"/>
        </w:rPr>
        <w:t>Joan HOVYNGHAM</w:t>
      </w:r>
      <w:r>
        <w:t xml:space="preserve">     </w:t>
      </w:r>
      <w:proofErr w:type="gramStart"/>
      <w:r>
        <w:t xml:space="preserve">   (</w:t>
      </w:r>
      <w:proofErr w:type="gramEnd"/>
      <w:r>
        <w:t>d.1440-1)</w:t>
      </w:r>
    </w:p>
    <w:p w14:paraId="5DE236D0" w14:textId="5EF5C8C2" w:rsidR="0082597C" w:rsidRDefault="0082597C" w:rsidP="00E71FC3">
      <w:pPr>
        <w:pStyle w:val="NoSpacing"/>
      </w:pPr>
      <w:r>
        <w:t>of York. Widow.</w:t>
      </w:r>
    </w:p>
    <w:p w14:paraId="1623B630" w14:textId="7310FEA4" w:rsidR="0082597C" w:rsidRDefault="0082597C" w:rsidP="00E71FC3">
      <w:pPr>
        <w:pStyle w:val="NoSpacing"/>
      </w:pPr>
    </w:p>
    <w:p w14:paraId="6E05C40C" w14:textId="6E3F04E8" w:rsidR="0082597C" w:rsidRDefault="0082597C" w:rsidP="00E71FC3">
      <w:pPr>
        <w:pStyle w:val="NoSpacing"/>
      </w:pPr>
    </w:p>
    <w:p w14:paraId="02AC1E90" w14:textId="6B7DDC8F" w:rsidR="0082597C" w:rsidRDefault="0082597C" w:rsidP="00E71FC3">
      <w:pPr>
        <w:pStyle w:val="NoSpacing"/>
      </w:pPr>
      <w:r>
        <w:t xml:space="preserve">  8 Apr.1440</w:t>
      </w:r>
      <w:r>
        <w:tab/>
        <w:t>She made her Will.   (W.Y.R. p.89)</w:t>
      </w:r>
    </w:p>
    <w:p w14:paraId="5EFD7A92" w14:textId="27EC1335" w:rsidR="0082597C" w:rsidRDefault="0082597C" w:rsidP="0082597C">
      <w:pPr>
        <w:pStyle w:val="NoSpacing"/>
      </w:pPr>
      <w:r>
        <w:t>14 Apr.1441</w:t>
      </w:r>
      <w:r>
        <w:tab/>
      </w:r>
      <w:r>
        <w:t>Probate of h</w:t>
      </w:r>
      <w:r>
        <w:t>er</w:t>
      </w:r>
      <w:bookmarkStart w:id="0" w:name="_GoBack"/>
      <w:bookmarkEnd w:id="0"/>
      <w:r>
        <w:t xml:space="preserve"> Will.   (ibid.)</w:t>
      </w:r>
    </w:p>
    <w:p w14:paraId="3D5415F2" w14:textId="77777777" w:rsidR="0082597C" w:rsidRDefault="0082597C" w:rsidP="0082597C">
      <w:pPr>
        <w:pStyle w:val="NoSpacing"/>
      </w:pPr>
    </w:p>
    <w:p w14:paraId="5DDAB5C3" w14:textId="77777777" w:rsidR="0082597C" w:rsidRDefault="0082597C" w:rsidP="0082597C">
      <w:pPr>
        <w:pStyle w:val="NoSpacing"/>
      </w:pPr>
    </w:p>
    <w:p w14:paraId="2A7BD34E" w14:textId="77777777" w:rsidR="0082597C" w:rsidRDefault="0082597C" w:rsidP="0082597C">
      <w:pPr>
        <w:pStyle w:val="NoSpacing"/>
      </w:pPr>
      <w:r>
        <w:t>4 December 2018</w:t>
      </w:r>
    </w:p>
    <w:p w14:paraId="568345C5" w14:textId="37478CA4" w:rsidR="0082597C" w:rsidRPr="0082597C" w:rsidRDefault="0082597C" w:rsidP="00E71FC3">
      <w:pPr>
        <w:pStyle w:val="NoSpacing"/>
      </w:pPr>
    </w:p>
    <w:sectPr w:rsidR="0082597C" w:rsidRPr="0082597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53D2EB" w14:textId="77777777" w:rsidR="0082597C" w:rsidRDefault="0082597C" w:rsidP="00E71FC3">
      <w:pPr>
        <w:spacing w:after="0" w:line="240" w:lineRule="auto"/>
      </w:pPr>
      <w:r>
        <w:separator/>
      </w:r>
    </w:p>
  </w:endnote>
  <w:endnote w:type="continuationSeparator" w:id="0">
    <w:p w14:paraId="3E7DE8B7" w14:textId="77777777" w:rsidR="0082597C" w:rsidRDefault="0082597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2269E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954607" w14:textId="77777777" w:rsidR="0082597C" w:rsidRDefault="0082597C" w:rsidP="00E71FC3">
      <w:pPr>
        <w:spacing w:after="0" w:line="240" w:lineRule="auto"/>
      </w:pPr>
      <w:r>
        <w:separator/>
      </w:r>
    </w:p>
  </w:footnote>
  <w:footnote w:type="continuationSeparator" w:id="0">
    <w:p w14:paraId="6C91C732" w14:textId="77777777" w:rsidR="0082597C" w:rsidRDefault="0082597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97C"/>
    <w:rsid w:val="001A7C09"/>
    <w:rsid w:val="00577BD5"/>
    <w:rsid w:val="00656CBA"/>
    <w:rsid w:val="006A1F77"/>
    <w:rsid w:val="00733BE7"/>
    <w:rsid w:val="0082597C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DD9CE"/>
  <w15:chartTrackingRefBased/>
  <w15:docId w15:val="{C4E92A99-FB70-43E9-8C34-2C8D6E0DD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22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2018-12-04T20:42:00Z</dcterms:created>
  <dcterms:modified xsi:type="dcterms:W3CDTF">2018-12-04T20:44:00Z</dcterms:modified>
</cp:coreProperties>
</file>