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2E3F9" w14:textId="77777777" w:rsidR="00DC1518" w:rsidRDefault="00DC1518" w:rsidP="00DC1518">
      <w:pPr>
        <w:pStyle w:val="NoSpacing"/>
      </w:pPr>
      <w:r>
        <w:rPr>
          <w:u w:val="single"/>
        </w:rPr>
        <w:t>Thomas HOVYNDEN</w:t>
      </w:r>
      <w:r>
        <w:t xml:space="preserve">       (d.1508)</w:t>
      </w:r>
    </w:p>
    <w:p w14:paraId="1AF0A6FE" w14:textId="77777777" w:rsidR="00DC1518" w:rsidRDefault="00DC1518" w:rsidP="00DC1518">
      <w:pPr>
        <w:pStyle w:val="NoSpacing"/>
      </w:pPr>
      <w:r>
        <w:t xml:space="preserve">of </w:t>
      </w:r>
      <w:proofErr w:type="spellStart"/>
      <w:r>
        <w:t>Ulcombe</w:t>
      </w:r>
      <w:proofErr w:type="spellEnd"/>
      <w:r>
        <w:t>, Kent.</w:t>
      </w:r>
    </w:p>
    <w:p w14:paraId="1D432874" w14:textId="77777777" w:rsidR="00DC1518" w:rsidRDefault="00DC1518" w:rsidP="00DC1518">
      <w:pPr>
        <w:pStyle w:val="NoSpacing"/>
      </w:pPr>
    </w:p>
    <w:p w14:paraId="3473BD3D" w14:textId="48210389" w:rsidR="00DC1518" w:rsidRDefault="00DC1518" w:rsidP="00DC1518">
      <w:pPr>
        <w:pStyle w:val="NoSpacing"/>
      </w:pPr>
    </w:p>
    <w:p w14:paraId="2AC09B57" w14:textId="77777777" w:rsidR="00340979" w:rsidRPr="00340979" w:rsidRDefault="00340979" w:rsidP="00340979">
      <w:pPr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340979">
        <w:rPr>
          <w:rFonts w:eastAsia="Calibri"/>
          <w:color w:val="000000"/>
          <w:lang w:eastAsia="en-US"/>
        </w:rPr>
        <w:t>11 Aug.1470</w:t>
      </w:r>
      <w:r w:rsidRPr="00340979">
        <w:rPr>
          <w:rFonts w:eastAsia="Calibri"/>
          <w:color w:val="000000"/>
          <w:lang w:eastAsia="en-US"/>
        </w:rPr>
        <w:tab/>
        <w:t xml:space="preserve">He was one of those to whom Thomas Down of East Sutton(q.v.) granted </w:t>
      </w:r>
    </w:p>
    <w:p w14:paraId="3A142196" w14:textId="77777777" w:rsidR="00340979" w:rsidRPr="00340979" w:rsidRDefault="00340979" w:rsidP="00340979">
      <w:pPr>
        <w:spacing w:after="0" w:line="240" w:lineRule="auto"/>
        <w:jc w:val="both"/>
        <w:rPr>
          <w:rFonts w:eastAsia="Calibri"/>
          <w:color w:val="000000"/>
          <w:lang w:eastAsia="en-US"/>
        </w:rPr>
      </w:pPr>
      <w:r w:rsidRPr="00340979">
        <w:rPr>
          <w:rFonts w:eastAsia="Calibri"/>
          <w:color w:val="000000"/>
          <w:lang w:eastAsia="en-US"/>
        </w:rPr>
        <w:tab/>
      </w:r>
      <w:r w:rsidRPr="00340979">
        <w:rPr>
          <w:rFonts w:eastAsia="Calibri"/>
          <w:color w:val="000000"/>
          <w:lang w:eastAsia="en-US"/>
        </w:rPr>
        <w:tab/>
        <w:t xml:space="preserve">a </w:t>
      </w:r>
      <w:proofErr w:type="spellStart"/>
      <w:r w:rsidRPr="00340979">
        <w:rPr>
          <w:rFonts w:eastAsia="Calibri"/>
          <w:color w:val="000000"/>
          <w:lang w:eastAsia="en-US"/>
        </w:rPr>
        <w:t>messuage</w:t>
      </w:r>
      <w:proofErr w:type="spellEnd"/>
      <w:r w:rsidRPr="00340979">
        <w:rPr>
          <w:rFonts w:eastAsia="Calibri"/>
          <w:color w:val="000000"/>
          <w:lang w:eastAsia="en-US"/>
        </w:rPr>
        <w:t xml:space="preserve"> and half an acre of land in East Sutton.</w:t>
      </w:r>
    </w:p>
    <w:p w14:paraId="35918486" w14:textId="4ABBFC1D" w:rsidR="00340979" w:rsidRDefault="00340979" w:rsidP="00340979">
      <w:pPr>
        <w:pStyle w:val="NoSpacing"/>
        <w:rPr>
          <w:rFonts w:eastAsia="Calibri"/>
          <w:color w:val="000000"/>
          <w:lang w:eastAsia="en-US"/>
        </w:rPr>
      </w:pPr>
      <w:r w:rsidRPr="00340979">
        <w:rPr>
          <w:rFonts w:eastAsia="Calibri"/>
          <w:color w:val="000000"/>
          <w:lang w:eastAsia="en-US"/>
        </w:rPr>
        <w:tab/>
      </w:r>
      <w:r w:rsidRPr="00340979">
        <w:rPr>
          <w:rFonts w:eastAsia="Calibri"/>
          <w:color w:val="000000"/>
          <w:lang w:eastAsia="en-US"/>
        </w:rPr>
        <w:tab/>
        <w:t>(P.R.O. ref. U/120)</w:t>
      </w:r>
    </w:p>
    <w:p w14:paraId="782BFD64" w14:textId="77777777" w:rsidR="0076266F" w:rsidRDefault="0076266F" w:rsidP="0076266F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6 Apr.1473</w:t>
      </w:r>
      <w:r>
        <w:rPr>
          <w:rStyle w:val="Hyperlink"/>
          <w:u w:val="none"/>
        </w:rPr>
        <w:tab/>
        <w:t xml:space="preserve">He was one of those who were enfeoffed by Thomas </w:t>
      </w:r>
      <w:proofErr w:type="spellStart"/>
      <w:r>
        <w:rPr>
          <w:rStyle w:val="Hyperlink"/>
          <w:u w:val="none"/>
        </w:rPr>
        <w:t>Castylbak</w:t>
      </w:r>
      <w:proofErr w:type="spellEnd"/>
      <w:r>
        <w:rPr>
          <w:rStyle w:val="Hyperlink"/>
          <w:u w:val="none"/>
        </w:rPr>
        <w:t>(q.v.) of</w:t>
      </w:r>
    </w:p>
    <w:p w14:paraId="4AA4CCA7" w14:textId="77777777" w:rsidR="0076266F" w:rsidRDefault="0076266F" w:rsidP="0076266F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two pieces of land in Bridge Street, East Sutton.</w:t>
      </w:r>
    </w:p>
    <w:p w14:paraId="28C3BCBA" w14:textId="0C4AF40C" w:rsidR="0076266F" w:rsidRPr="0076266F" w:rsidRDefault="0076266F" w:rsidP="00340979">
      <w:pPr>
        <w:pStyle w:val="NoSpacing"/>
        <w:rPr>
          <w:color w:val="000000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6" w:history="1">
        <w:r w:rsidRPr="00562D4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ref.U120/T3/17)</w:t>
      </w:r>
    </w:p>
    <w:p w14:paraId="572F917E" w14:textId="77777777" w:rsidR="00DC1518" w:rsidRDefault="00DC1518" w:rsidP="00DC1518">
      <w:pPr>
        <w:pStyle w:val="NoSpacing"/>
      </w:pPr>
      <w:r>
        <w:tab/>
        <w:t>1508</w:t>
      </w:r>
      <w:r>
        <w:tab/>
        <w:t>Administration of his goods and possessions was granted.</w:t>
      </w:r>
    </w:p>
    <w:p w14:paraId="56ED81CA" w14:textId="77777777" w:rsidR="00DC1518" w:rsidRDefault="00DC1518" w:rsidP="00DC1518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p.258)</w:t>
      </w:r>
    </w:p>
    <w:p w14:paraId="7098F540" w14:textId="77777777" w:rsidR="00DC1518" w:rsidRDefault="00DC1518" w:rsidP="00DC1518">
      <w:pPr>
        <w:pStyle w:val="NoSpacing"/>
      </w:pPr>
    </w:p>
    <w:p w14:paraId="37059468" w14:textId="77777777" w:rsidR="00DC1518" w:rsidRDefault="00DC1518" w:rsidP="00DC1518">
      <w:pPr>
        <w:pStyle w:val="NoSpacing"/>
      </w:pPr>
    </w:p>
    <w:p w14:paraId="6C1B32DE" w14:textId="7FEBF960" w:rsidR="00DC1518" w:rsidRDefault="00DC1518" w:rsidP="00DC1518">
      <w:pPr>
        <w:pStyle w:val="NoSpacing"/>
      </w:pPr>
      <w:r>
        <w:t>24 February 2015</w:t>
      </w:r>
    </w:p>
    <w:p w14:paraId="1ACAD2E9" w14:textId="0D27FAC0" w:rsidR="00340979" w:rsidRDefault="00340979" w:rsidP="00DC1518">
      <w:pPr>
        <w:pStyle w:val="NoSpacing"/>
      </w:pPr>
      <w:r>
        <w:t>10 April 2020</w:t>
      </w:r>
    </w:p>
    <w:p w14:paraId="6A7B6DB9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7C13B" w14:textId="77777777" w:rsidR="00DC1518" w:rsidRDefault="00DC1518" w:rsidP="00920DE3">
      <w:pPr>
        <w:spacing w:after="0" w:line="240" w:lineRule="auto"/>
      </w:pPr>
      <w:r>
        <w:separator/>
      </w:r>
    </w:p>
  </w:endnote>
  <w:endnote w:type="continuationSeparator" w:id="0">
    <w:p w14:paraId="1E5A6972" w14:textId="77777777" w:rsidR="00DC1518" w:rsidRDefault="00DC15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BE66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F7899" w14:textId="77777777" w:rsidR="00C009D8" w:rsidRPr="00C009D8" w:rsidRDefault="00C009D8">
    <w:pPr>
      <w:pStyle w:val="Footer"/>
    </w:pPr>
    <w:r>
      <w:t>Copyright I.S.Rogers 9 August 2013</w:t>
    </w:r>
  </w:p>
  <w:p w14:paraId="71F2395B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CFE1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D54CF" w14:textId="77777777" w:rsidR="00DC1518" w:rsidRDefault="00DC1518" w:rsidP="00920DE3">
      <w:pPr>
        <w:spacing w:after="0" w:line="240" w:lineRule="auto"/>
      </w:pPr>
      <w:r>
        <w:separator/>
      </w:r>
    </w:p>
  </w:footnote>
  <w:footnote w:type="continuationSeparator" w:id="0">
    <w:p w14:paraId="3D6602D1" w14:textId="77777777" w:rsidR="00DC1518" w:rsidRDefault="00DC15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4C9D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334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E145D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1518"/>
    <w:rsid w:val="00120749"/>
    <w:rsid w:val="00340979"/>
    <w:rsid w:val="00624CAE"/>
    <w:rsid w:val="0076266F"/>
    <w:rsid w:val="00920DE3"/>
    <w:rsid w:val="00C009D8"/>
    <w:rsid w:val="00CF53C8"/>
    <w:rsid w:val="00DC151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FA944"/>
  <w15:docId w15:val="{B0828313-51E4-4CA2-8C92-AE57A425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6266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2015-03-10T21:04:00Z</dcterms:created>
  <dcterms:modified xsi:type="dcterms:W3CDTF">2020-04-10T15:43:00Z</dcterms:modified>
</cp:coreProperties>
</file>