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171B" w:rsidRDefault="0017171B" w:rsidP="0017171B">
      <w:pPr>
        <w:pStyle w:val="NoSpacing"/>
      </w:pPr>
      <w:r>
        <w:rPr>
          <w:u w:val="single"/>
        </w:rPr>
        <w:t>Roger HOVYNDEN</w:t>
      </w:r>
      <w:r>
        <w:t xml:space="preserve">        (fl.1507)</w:t>
      </w:r>
    </w:p>
    <w:p w:rsidR="0017171B" w:rsidRDefault="0017171B" w:rsidP="0017171B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Ulcombe</w:t>
      </w:r>
      <w:proofErr w:type="spellEnd"/>
      <w:r>
        <w:t>, Kent.</w:t>
      </w:r>
    </w:p>
    <w:p w:rsidR="0017171B" w:rsidRDefault="0017171B" w:rsidP="0017171B">
      <w:pPr>
        <w:pStyle w:val="NoSpacing"/>
      </w:pPr>
    </w:p>
    <w:p w:rsidR="0017171B" w:rsidRDefault="0017171B" w:rsidP="0017171B">
      <w:pPr>
        <w:pStyle w:val="NoSpacing"/>
      </w:pPr>
    </w:p>
    <w:p w:rsidR="0017171B" w:rsidRDefault="0017171B" w:rsidP="0017171B">
      <w:pPr>
        <w:pStyle w:val="NoSpacing"/>
      </w:pPr>
      <w:r>
        <w:tab/>
        <w:t>1507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p.258)</w:t>
      </w:r>
    </w:p>
    <w:p w:rsidR="0017171B" w:rsidRDefault="0017171B" w:rsidP="0017171B">
      <w:pPr>
        <w:pStyle w:val="NoSpacing"/>
      </w:pPr>
    </w:p>
    <w:p w:rsidR="0017171B" w:rsidRDefault="0017171B" w:rsidP="0017171B">
      <w:pPr>
        <w:pStyle w:val="NoSpacing"/>
      </w:pPr>
    </w:p>
    <w:p w:rsidR="0017171B" w:rsidRDefault="0017171B" w:rsidP="0017171B">
      <w:pPr>
        <w:pStyle w:val="NoSpacing"/>
      </w:pPr>
      <w:r>
        <w:t>24 February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171B" w:rsidRDefault="0017171B" w:rsidP="00920DE3">
      <w:pPr>
        <w:spacing w:after="0" w:line="240" w:lineRule="auto"/>
      </w:pPr>
      <w:r>
        <w:separator/>
      </w:r>
    </w:p>
  </w:endnote>
  <w:endnote w:type="continuationSeparator" w:id="0">
    <w:p w:rsidR="0017171B" w:rsidRDefault="0017171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171B" w:rsidRDefault="0017171B" w:rsidP="00920DE3">
      <w:pPr>
        <w:spacing w:after="0" w:line="240" w:lineRule="auto"/>
      </w:pPr>
      <w:r>
        <w:separator/>
      </w:r>
    </w:p>
  </w:footnote>
  <w:footnote w:type="continuationSeparator" w:id="0">
    <w:p w:rsidR="0017171B" w:rsidRDefault="0017171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171B"/>
    <w:rsid w:val="00120749"/>
    <w:rsid w:val="0017171B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4</TotalTime>
  <Pages>1</Pages>
  <Words>16</Words>
  <Characters>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2015-03-08T20:28:00Z</dcterms:created>
  <dcterms:modified xsi:type="dcterms:W3CDTF">2015-03-08T20:32:00Z</dcterms:modified>
</cp:coreProperties>
</file>