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15" w:rsidRDefault="00112E15" w:rsidP="00112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HOVYNDEN, senior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12E15" w:rsidRDefault="00112E15" w:rsidP="00112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Ulcombe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112E15" w:rsidRDefault="00112E15" w:rsidP="00112E15">
      <w:pPr>
        <w:rPr>
          <w:rFonts w:ascii="Times New Roman" w:hAnsi="Times New Roman" w:cs="Times New Roman"/>
        </w:rPr>
      </w:pPr>
    </w:p>
    <w:p w:rsidR="00112E15" w:rsidRDefault="00112E15" w:rsidP="00112E15">
      <w:pPr>
        <w:rPr>
          <w:rFonts w:ascii="Times New Roman" w:hAnsi="Times New Roman" w:cs="Times New Roman"/>
        </w:rPr>
      </w:pPr>
    </w:p>
    <w:p w:rsidR="00112E15" w:rsidRDefault="00112E15" w:rsidP="00112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Baldok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:rsidR="00112E15" w:rsidRDefault="00112E15" w:rsidP="00112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Robert </w:t>
      </w:r>
      <w:proofErr w:type="spellStart"/>
      <w:r>
        <w:rPr>
          <w:rFonts w:ascii="Times New Roman" w:hAnsi="Times New Roman" w:cs="Times New Roman"/>
        </w:rPr>
        <w:t>Hovynden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Ulcombe</w:t>
      </w:r>
      <w:proofErr w:type="spellEnd"/>
      <w:r>
        <w:rPr>
          <w:rFonts w:ascii="Times New Roman" w:hAnsi="Times New Roman" w:cs="Times New Roman"/>
        </w:rPr>
        <w:t>(q.v.).</w:t>
      </w:r>
    </w:p>
    <w:p w:rsidR="00112E15" w:rsidRPr="00697B8C" w:rsidRDefault="00112E15" w:rsidP="00112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112E15" w:rsidRPr="00280A89" w:rsidRDefault="00112E15" w:rsidP="00112E15">
      <w:pPr>
        <w:rPr>
          <w:rFonts w:ascii="Times New Roman" w:hAnsi="Times New Roman" w:cs="Times New Roman"/>
        </w:rPr>
      </w:pPr>
    </w:p>
    <w:p w:rsidR="00112E15" w:rsidRDefault="00112E15" w:rsidP="00112E15">
      <w:pPr>
        <w:rPr>
          <w:rFonts w:ascii="Times New Roman" w:hAnsi="Times New Roman" w:cs="Times New Roman"/>
        </w:rPr>
      </w:pPr>
    </w:p>
    <w:p w:rsidR="00112E15" w:rsidRDefault="00112E15" w:rsidP="00112E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112E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E15" w:rsidRDefault="00112E15" w:rsidP="00E71FC3">
      <w:r>
        <w:separator/>
      </w:r>
    </w:p>
  </w:endnote>
  <w:endnote w:type="continuationSeparator" w:id="0">
    <w:p w:rsidR="00112E15" w:rsidRDefault="00112E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E15" w:rsidRDefault="00112E15" w:rsidP="00E71FC3">
      <w:r>
        <w:separator/>
      </w:r>
    </w:p>
  </w:footnote>
  <w:footnote w:type="continuationSeparator" w:id="0">
    <w:p w:rsidR="00112E15" w:rsidRDefault="00112E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E15"/>
    <w:rsid w:val="00112E1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92746-98DB-4E97-B988-944DEB16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12E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2017-01-22T20:18:00Z</dcterms:created>
  <dcterms:modified xsi:type="dcterms:W3CDTF">2017-01-22T20:19:00Z</dcterms:modified>
</cp:coreProperties>
</file>