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F19" w:rsidRDefault="00D93F19" w:rsidP="00D93F19">
      <w:pPr>
        <w:pStyle w:val="NoSpacing"/>
      </w:pPr>
      <w:r>
        <w:rPr>
          <w:u w:val="single"/>
        </w:rPr>
        <w:t>John HOVYNDEN</w:t>
      </w:r>
      <w:r>
        <w:t xml:space="preserve">       (d.1507)</w:t>
      </w:r>
    </w:p>
    <w:p w:rsidR="00D93F19" w:rsidRDefault="00D93F19" w:rsidP="00D93F1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Staplehurst</w:t>
      </w:r>
      <w:proofErr w:type="spellEnd"/>
      <w:r>
        <w:t>, Kent.</w:t>
      </w:r>
    </w:p>
    <w:p w:rsidR="00D93F19" w:rsidRDefault="00D93F19" w:rsidP="00D93F19">
      <w:pPr>
        <w:pStyle w:val="NoSpacing"/>
      </w:pPr>
    </w:p>
    <w:p w:rsidR="00D93F19" w:rsidRDefault="00D93F19" w:rsidP="00D93F19">
      <w:pPr>
        <w:pStyle w:val="NoSpacing"/>
      </w:pPr>
    </w:p>
    <w:p w:rsidR="00D93F19" w:rsidRDefault="00D93F19" w:rsidP="00D93F19">
      <w:pPr>
        <w:pStyle w:val="NoSpacing"/>
      </w:pPr>
      <w:r>
        <w:tab/>
        <w:t>1507</w:t>
      </w:r>
      <w:r>
        <w:tab/>
        <w:t>Administration of his goods and possessions was granted.</w:t>
      </w:r>
    </w:p>
    <w:p w:rsidR="00D93F19" w:rsidRDefault="00D93F19" w:rsidP="00D93F19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p.258)</w:t>
      </w:r>
    </w:p>
    <w:p w:rsidR="00D93F19" w:rsidRDefault="00D93F19" w:rsidP="00D93F19">
      <w:pPr>
        <w:pStyle w:val="NoSpacing"/>
      </w:pPr>
    </w:p>
    <w:p w:rsidR="00D93F19" w:rsidRDefault="00D93F19" w:rsidP="00D93F19">
      <w:pPr>
        <w:pStyle w:val="NoSpacing"/>
      </w:pPr>
    </w:p>
    <w:p w:rsidR="00D93F19" w:rsidRDefault="00D93F19" w:rsidP="00D93F19">
      <w:pPr>
        <w:pStyle w:val="NoSpacing"/>
      </w:pPr>
    </w:p>
    <w:p w:rsidR="00D93F19" w:rsidRDefault="00D93F19" w:rsidP="00D93F19">
      <w:pPr>
        <w:pStyle w:val="NoSpacing"/>
      </w:pPr>
      <w:r>
        <w:t>18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F19" w:rsidRDefault="00D93F19" w:rsidP="00920DE3">
      <w:pPr>
        <w:spacing w:after="0" w:line="240" w:lineRule="auto"/>
      </w:pPr>
      <w:r>
        <w:separator/>
      </w:r>
    </w:p>
  </w:endnote>
  <w:endnote w:type="continuationSeparator" w:id="0">
    <w:p w:rsidR="00D93F19" w:rsidRDefault="00D93F1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F19" w:rsidRDefault="00D93F19" w:rsidP="00920DE3">
      <w:pPr>
        <w:spacing w:after="0" w:line="240" w:lineRule="auto"/>
      </w:pPr>
      <w:r>
        <w:separator/>
      </w:r>
    </w:p>
  </w:footnote>
  <w:footnote w:type="continuationSeparator" w:id="0">
    <w:p w:rsidR="00D93F19" w:rsidRDefault="00D93F1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F19"/>
    <w:rsid w:val="00120749"/>
    <w:rsid w:val="00624CAE"/>
    <w:rsid w:val="00920DE3"/>
    <w:rsid w:val="00C009D8"/>
    <w:rsid w:val="00CF53C8"/>
    <w:rsid w:val="00D93F1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2015-03-07T21:28:00Z</dcterms:created>
  <dcterms:modified xsi:type="dcterms:W3CDTF">2015-03-07T21:29:00Z</dcterms:modified>
</cp:coreProperties>
</file>