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37053" w14:textId="77777777" w:rsidR="007A2652" w:rsidRDefault="007A2652" w:rsidP="007A26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HOVYLL (</w:t>
      </w:r>
      <w:proofErr w:type="gramStart"/>
      <w:r>
        <w:rPr>
          <w:rFonts w:ascii="Times New Roman" w:hAnsi="Times New Roman" w:cs="Times New Roman"/>
          <w:u w:val="single"/>
        </w:rPr>
        <w:t>HOBYLL)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14:paraId="77290CDF" w14:textId="77777777" w:rsidR="007A2652" w:rsidRDefault="007A2652" w:rsidP="007A26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Maidstone, Kent. Tiler.</w:t>
      </w:r>
    </w:p>
    <w:p w14:paraId="7CDFB65A" w14:textId="77777777" w:rsidR="007A2652" w:rsidRDefault="007A2652" w:rsidP="007A2652">
      <w:pPr>
        <w:rPr>
          <w:rFonts w:ascii="Times New Roman" w:hAnsi="Times New Roman" w:cs="Times New Roman"/>
        </w:rPr>
      </w:pPr>
    </w:p>
    <w:p w14:paraId="2D6397E7" w14:textId="77777777" w:rsidR="007A2652" w:rsidRDefault="007A2652" w:rsidP="007A2652">
      <w:pPr>
        <w:rPr>
          <w:rFonts w:ascii="Times New Roman" w:hAnsi="Times New Roman" w:cs="Times New Roman"/>
        </w:rPr>
      </w:pPr>
    </w:p>
    <w:p w14:paraId="60C74079" w14:textId="77777777" w:rsidR="007A2652" w:rsidRDefault="007A2652" w:rsidP="007A26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Henne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Detling</w:t>
      </w:r>
      <w:proofErr w:type="spellEnd"/>
      <w:r>
        <w:rPr>
          <w:rFonts w:ascii="Times New Roman" w:hAnsi="Times New Roman" w:cs="Times New Roman"/>
        </w:rPr>
        <w:t>, Kent(q.v.), brought a plaint of debt against him.</w:t>
      </w:r>
    </w:p>
    <w:p w14:paraId="57014DB4" w14:textId="77777777" w:rsidR="007A2652" w:rsidRDefault="007A2652" w:rsidP="007A26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80ED3DF" w14:textId="77777777" w:rsidR="007A2652" w:rsidRDefault="007A2652" w:rsidP="007A2652">
      <w:pPr>
        <w:rPr>
          <w:rFonts w:ascii="Times New Roman" w:hAnsi="Times New Roman" w:cs="Times New Roman"/>
        </w:rPr>
      </w:pPr>
    </w:p>
    <w:p w14:paraId="1BE2F7EB" w14:textId="77777777" w:rsidR="007A2652" w:rsidRDefault="007A2652" w:rsidP="007A2652">
      <w:pPr>
        <w:rPr>
          <w:rFonts w:ascii="Times New Roman" w:hAnsi="Times New Roman" w:cs="Times New Roman"/>
        </w:rPr>
      </w:pPr>
    </w:p>
    <w:p w14:paraId="6D4DA70B" w14:textId="77777777" w:rsidR="007A2652" w:rsidRDefault="007A2652" w:rsidP="007A26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2018</w:t>
      </w:r>
    </w:p>
    <w:p w14:paraId="4A6E52A9" w14:textId="77777777" w:rsidR="006B2F86" w:rsidRPr="00E71FC3" w:rsidRDefault="007A26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C7EDF1" w14:textId="77777777" w:rsidR="007A2652" w:rsidRDefault="007A2652" w:rsidP="00E71FC3">
      <w:r>
        <w:separator/>
      </w:r>
    </w:p>
  </w:endnote>
  <w:endnote w:type="continuationSeparator" w:id="0">
    <w:p w14:paraId="3FD3C9C1" w14:textId="77777777" w:rsidR="007A2652" w:rsidRDefault="007A26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A5B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60519" w14:textId="77777777" w:rsidR="007A2652" w:rsidRDefault="007A2652" w:rsidP="00E71FC3">
      <w:r>
        <w:separator/>
      </w:r>
    </w:p>
  </w:footnote>
  <w:footnote w:type="continuationSeparator" w:id="0">
    <w:p w14:paraId="2D117CC2" w14:textId="77777777" w:rsidR="007A2652" w:rsidRDefault="007A26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52"/>
    <w:rsid w:val="001A7C09"/>
    <w:rsid w:val="00577BD5"/>
    <w:rsid w:val="00656CBA"/>
    <w:rsid w:val="006A1F77"/>
    <w:rsid w:val="00733BE7"/>
    <w:rsid w:val="007A265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8BA0"/>
  <w15:chartTrackingRefBased/>
  <w15:docId w15:val="{AECB6BDC-46BA-40F0-A690-00E0AFB6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265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A26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2018-01-19T20:29:00Z</dcterms:created>
  <dcterms:modified xsi:type="dcterms:W3CDTF">2018-01-19T20:30:00Z</dcterms:modified>
</cp:coreProperties>
</file>