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0759F" w14:textId="77777777" w:rsidR="00637530" w:rsidRDefault="00637530" w:rsidP="00637530">
      <w:pPr>
        <w:pStyle w:val="NoSpacing"/>
      </w:pPr>
      <w:r>
        <w:rPr>
          <w:u w:val="single"/>
        </w:rPr>
        <w:t>John HOVLANDE, the younger</w:t>
      </w:r>
      <w:r>
        <w:t xml:space="preserve">     </w:t>
      </w:r>
      <w:proofErr w:type="gramStart"/>
      <w:r>
        <w:t xml:space="preserve">   (</w:t>
      </w:r>
      <w:proofErr w:type="gramEnd"/>
      <w:r>
        <w:t>fl.1485)</w:t>
      </w:r>
    </w:p>
    <w:p w14:paraId="673D3A5D" w14:textId="77777777" w:rsidR="00637530" w:rsidRDefault="00637530" w:rsidP="00637530">
      <w:pPr>
        <w:pStyle w:val="NoSpacing"/>
      </w:pPr>
    </w:p>
    <w:p w14:paraId="32F4E750" w14:textId="77777777" w:rsidR="00637530" w:rsidRDefault="00637530" w:rsidP="00637530">
      <w:pPr>
        <w:pStyle w:val="NoSpacing"/>
      </w:pPr>
    </w:p>
    <w:p w14:paraId="785AC69E" w14:textId="77777777" w:rsidR="00637530" w:rsidRDefault="00637530" w:rsidP="00637530">
      <w:pPr>
        <w:pStyle w:val="NoSpacing"/>
      </w:pPr>
      <w:r>
        <w:t>16 Nov1485</w:t>
      </w:r>
      <w:r>
        <w:tab/>
        <w:t>He was appointed Searcher of ships in Exeter and Dartmouth.</w:t>
      </w:r>
    </w:p>
    <w:p w14:paraId="4D82A471" w14:textId="77777777" w:rsidR="00637530" w:rsidRDefault="00637530" w:rsidP="00637530">
      <w:pPr>
        <w:pStyle w:val="NoSpacing"/>
      </w:pPr>
      <w:r>
        <w:tab/>
      </w:r>
      <w:r>
        <w:tab/>
        <w:t>(C.F.R. 1485-1509 p.38)</w:t>
      </w:r>
    </w:p>
    <w:p w14:paraId="27EB656F" w14:textId="77777777" w:rsidR="00637530" w:rsidRDefault="00637530" w:rsidP="00637530">
      <w:pPr>
        <w:pStyle w:val="NoSpacing"/>
      </w:pPr>
    </w:p>
    <w:p w14:paraId="0C9F19C3" w14:textId="77777777" w:rsidR="00637530" w:rsidRDefault="00637530" w:rsidP="00637530">
      <w:pPr>
        <w:pStyle w:val="NoSpacing"/>
      </w:pPr>
    </w:p>
    <w:p w14:paraId="4EABF76D" w14:textId="77777777" w:rsidR="00637530" w:rsidRDefault="00637530" w:rsidP="00637530">
      <w:pPr>
        <w:pStyle w:val="NoSpacing"/>
      </w:pPr>
      <w:r>
        <w:t>11 August 2024</w:t>
      </w:r>
    </w:p>
    <w:p w14:paraId="4D744A2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D6E45" w14:textId="77777777" w:rsidR="00637530" w:rsidRDefault="00637530" w:rsidP="009139A6">
      <w:r>
        <w:separator/>
      </w:r>
    </w:p>
  </w:endnote>
  <w:endnote w:type="continuationSeparator" w:id="0">
    <w:p w14:paraId="0297D5E0" w14:textId="77777777" w:rsidR="00637530" w:rsidRDefault="006375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268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700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436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54B18D" w14:textId="77777777" w:rsidR="00637530" w:rsidRDefault="00637530" w:rsidP="009139A6">
      <w:r>
        <w:separator/>
      </w:r>
    </w:p>
  </w:footnote>
  <w:footnote w:type="continuationSeparator" w:id="0">
    <w:p w14:paraId="2B88FF0D" w14:textId="77777777" w:rsidR="00637530" w:rsidRDefault="006375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64F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FF0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C35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30"/>
    <w:rsid w:val="000666E0"/>
    <w:rsid w:val="002510B7"/>
    <w:rsid w:val="00270799"/>
    <w:rsid w:val="003C11E0"/>
    <w:rsid w:val="005C130B"/>
    <w:rsid w:val="0063753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55667"/>
  <w15:chartTrackingRefBased/>
  <w15:docId w15:val="{DB9E216F-ADAC-49CE-9182-3C4802A6C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2024-08-31T07:21:00Z</dcterms:created>
  <dcterms:modified xsi:type="dcterms:W3CDTF">2024-08-31T07:21:00Z</dcterms:modified>
</cp:coreProperties>
</file>