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C216C" w14:textId="77777777" w:rsidR="00BE116E" w:rsidRDefault="00BE116E" w:rsidP="00BE11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HOVELL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1470 – 1534)</w:t>
      </w:r>
    </w:p>
    <w:p w14:paraId="458B1968" w14:textId="77777777" w:rsidR="00BE116E" w:rsidRDefault="00BE116E" w:rsidP="00BE116E">
      <w:pPr>
        <w:pStyle w:val="NoSpacing"/>
        <w:rPr>
          <w:rFonts w:cs="Times New Roman"/>
          <w:szCs w:val="24"/>
        </w:rPr>
      </w:pPr>
    </w:p>
    <w:p w14:paraId="045A7749" w14:textId="77777777" w:rsidR="00BE116E" w:rsidRDefault="00BE116E" w:rsidP="00BE116E">
      <w:pPr>
        <w:pStyle w:val="NoSpacing"/>
        <w:rPr>
          <w:rFonts w:cs="Times New Roman"/>
          <w:szCs w:val="24"/>
        </w:rPr>
      </w:pPr>
    </w:p>
    <w:p w14:paraId="1D9EF075" w14:textId="77777777" w:rsidR="00BE116E" w:rsidRDefault="00BE116E" w:rsidP="00BE11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Richard Hovell(q.v.) and Frances Hopton(q.v.).</w:t>
      </w:r>
    </w:p>
    <w:p w14:paraId="757B702C" w14:textId="77777777" w:rsidR="00BE116E" w:rsidRDefault="00BE116E" w:rsidP="00BE11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1B8B469E" w14:textId="77777777" w:rsidR="00BE116E" w:rsidRDefault="00BE116E" w:rsidP="00BE11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Elizabeth </w:t>
      </w:r>
      <w:proofErr w:type="spellStart"/>
      <w:r>
        <w:rPr>
          <w:rFonts w:cs="Times New Roman"/>
          <w:szCs w:val="24"/>
        </w:rPr>
        <w:t>Harsick</w:t>
      </w:r>
      <w:proofErr w:type="spellEnd"/>
      <w:r>
        <w:rPr>
          <w:rFonts w:cs="Times New Roman"/>
          <w:szCs w:val="24"/>
        </w:rPr>
        <w:t>(q.v.).</w:t>
      </w:r>
    </w:p>
    <w:p w14:paraId="4920CDFA" w14:textId="77777777" w:rsidR="00BE116E" w:rsidRDefault="00BE116E" w:rsidP="00BE11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(ibid.).</w:t>
      </w:r>
    </w:p>
    <w:p w14:paraId="0A8ABA9A" w14:textId="77777777" w:rsidR="00BE116E" w:rsidRDefault="00BE116E" w:rsidP="00BE11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William.   (ibid.)</w:t>
      </w:r>
    </w:p>
    <w:p w14:paraId="07256411" w14:textId="77777777" w:rsidR="00BE116E" w:rsidRDefault="00BE116E" w:rsidP="00BE116E">
      <w:pPr>
        <w:pStyle w:val="NoSpacing"/>
        <w:rPr>
          <w:rFonts w:cs="Times New Roman"/>
          <w:szCs w:val="24"/>
        </w:rPr>
      </w:pPr>
    </w:p>
    <w:p w14:paraId="407C838B" w14:textId="77777777" w:rsidR="00BE116E" w:rsidRDefault="00BE116E" w:rsidP="00BE116E">
      <w:pPr>
        <w:pStyle w:val="NoSpacing"/>
        <w:rPr>
          <w:rFonts w:cs="Times New Roman"/>
          <w:szCs w:val="24"/>
        </w:rPr>
      </w:pPr>
    </w:p>
    <w:p w14:paraId="03CF3B26" w14:textId="77777777" w:rsidR="00BE116E" w:rsidRDefault="00BE116E" w:rsidP="00BE11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29D031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C5C03" w14:textId="77777777" w:rsidR="00BE116E" w:rsidRDefault="00BE116E" w:rsidP="009139A6">
      <w:r>
        <w:separator/>
      </w:r>
    </w:p>
  </w:endnote>
  <w:endnote w:type="continuationSeparator" w:id="0">
    <w:p w14:paraId="26842BFE" w14:textId="77777777" w:rsidR="00BE116E" w:rsidRDefault="00BE11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EE3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73A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2CD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FBD5B" w14:textId="77777777" w:rsidR="00BE116E" w:rsidRDefault="00BE116E" w:rsidP="009139A6">
      <w:r>
        <w:separator/>
      </w:r>
    </w:p>
  </w:footnote>
  <w:footnote w:type="continuationSeparator" w:id="0">
    <w:p w14:paraId="54DBB74F" w14:textId="77777777" w:rsidR="00BE116E" w:rsidRDefault="00BE11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EBD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1B8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D5A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6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E116E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3AFB3"/>
  <w15:chartTrackingRefBased/>
  <w15:docId w15:val="{0EA0A13E-A06A-4292-B4CC-9DFF4DA3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2024-09-19T20:12:00Z</dcterms:created>
  <dcterms:modified xsi:type="dcterms:W3CDTF">2024-09-19T20:12:00Z</dcterms:modified>
</cp:coreProperties>
</file>