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9AC2A2" w14:textId="77777777" w:rsidR="009F1380" w:rsidRDefault="009F1380" w:rsidP="009F138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HOVELL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1390 -      )</w:t>
      </w:r>
    </w:p>
    <w:p w14:paraId="482991EC" w14:textId="77777777" w:rsidR="009F1380" w:rsidRDefault="009F1380" w:rsidP="009F138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Ricklinghall</w:t>
      </w:r>
      <w:proofErr w:type="spellEnd"/>
      <w:r>
        <w:rPr>
          <w:rFonts w:cs="Times New Roman"/>
          <w:szCs w:val="24"/>
        </w:rPr>
        <w:t>, Suffolk.</w:t>
      </w:r>
    </w:p>
    <w:p w14:paraId="7DCFF91A" w14:textId="77777777" w:rsidR="009F1380" w:rsidRDefault="009F1380" w:rsidP="009F1380">
      <w:pPr>
        <w:pStyle w:val="NoSpacing"/>
        <w:rPr>
          <w:rFonts w:cs="Times New Roman"/>
          <w:szCs w:val="24"/>
        </w:rPr>
      </w:pPr>
    </w:p>
    <w:p w14:paraId="2E9449A4" w14:textId="77777777" w:rsidR="009F1380" w:rsidRDefault="009F1380" w:rsidP="009F1380">
      <w:pPr>
        <w:pStyle w:val="NoSpacing"/>
        <w:rPr>
          <w:rFonts w:cs="Times New Roman"/>
          <w:szCs w:val="24"/>
        </w:rPr>
      </w:pPr>
    </w:p>
    <w:p w14:paraId="09D9E156" w14:textId="77777777" w:rsidR="009F1380" w:rsidRDefault="009F1380" w:rsidP="009F138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Son:   William(q.v.).</w:t>
      </w:r>
    </w:p>
    <w:p w14:paraId="06A66208" w14:textId="77777777" w:rsidR="009F1380" w:rsidRDefault="009F1380" w:rsidP="009F138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(UK and Ireland, Find A Grave Index, 1300’s – current)</w:t>
      </w:r>
    </w:p>
    <w:p w14:paraId="380B92D1" w14:textId="77777777" w:rsidR="009F1380" w:rsidRDefault="009F1380" w:rsidP="009F1380">
      <w:pPr>
        <w:pStyle w:val="NoSpacing"/>
        <w:rPr>
          <w:rFonts w:cs="Times New Roman"/>
          <w:szCs w:val="24"/>
        </w:rPr>
      </w:pPr>
    </w:p>
    <w:p w14:paraId="2F0C2176" w14:textId="77777777" w:rsidR="009F1380" w:rsidRDefault="009F1380" w:rsidP="009F1380">
      <w:pPr>
        <w:pStyle w:val="NoSpacing"/>
        <w:rPr>
          <w:rFonts w:cs="Times New Roman"/>
          <w:szCs w:val="24"/>
        </w:rPr>
      </w:pPr>
    </w:p>
    <w:p w14:paraId="7F6C74EB" w14:textId="77777777" w:rsidR="009F1380" w:rsidRDefault="009F1380" w:rsidP="009F138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19 September 2024</w:t>
      </w:r>
    </w:p>
    <w:p w14:paraId="13EA0CA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A8A2D8" w14:textId="77777777" w:rsidR="009F1380" w:rsidRDefault="009F1380" w:rsidP="009139A6">
      <w:r>
        <w:separator/>
      </w:r>
    </w:p>
  </w:endnote>
  <w:endnote w:type="continuationSeparator" w:id="0">
    <w:p w14:paraId="678178C7" w14:textId="77777777" w:rsidR="009F1380" w:rsidRDefault="009F138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60C0E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9D36F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C848B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FFA1652" w14:textId="77777777" w:rsidR="009F1380" w:rsidRDefault="009F1380" w:rsidP="009139A6">
      <w:r>
        <w:separator/>
      </w:r>
    </w:p>
  </w:footnote>
  <w:footnote w:type="continuationSeparator" w:id="0">
    <w:p w14:paraId="16768AA3" w14:textId="77777777" w:rsidR="009F1380" w:rsidRDefault="009F138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7B42E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BC2CC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907B7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1380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9F1380"/>
    <w:rsid w:val="00A3176C"/>
    <w:rsid w:val="00AE65F8"/>
    <w:rsid w:val="00BA00AB"/>
    <w:rsid w:val="00C66992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C8922F"/>
  <w15:chartTrackingRefBased/>
  <w15:docId w15:val="{795EEE26-FE9E-4839-B44D-5F671FA6D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24</Words>
  <Characters>138</Characters>
  <Application>Microsoft Office Word</Application>
  <DocSecurity>0</DocSecurity>
  <Lines>1</Lines>
  <Paragraphs>1</Paragraphs>
  <ScaleCrop>false</ScaleCrop>
  <Company/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2024-09-19T20:16:00Z</dcterms:created>
  <dcterms:modified xsi:type="dcterms:W3CDTF">2024-09-19T20:16:00Z</dcterms:modified>
</cp:coreProperties>
</file>