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EE81C" w14:textId="77777777" w:rsidR="00536049" w:rsidRDefault="00536049" w:rsidP="00536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HOVELL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ca.1445 -    )</w:t>
      </w:r>
    </w:p>
    <w:p w14:paraId="59FB43AD" w14:textId="77777777" w:rsidR="00536049" w:rsidRDefault="00536049" w:rsidP="00536049">
      <w:pPr>
        <w:pStyle w:val="NoSpacing"/>
        <w:rPr>
          <w:rFonts w:cs="Times New Roman"/>
          <w:szCs w:val="24"/>
        </w:rPr>
      </w:pPr>
    </w:p>
    <w:p w14:paraId="176024F5" w14:textId="77777777" w:rsidR="00536049" w:rsidRDefault="00536049" w:rsidP="00536049">
      <w:pPr>
        <w:pStyle w:val="NoSpacing"/>
        <w:rPr>
          <w:rFonts w:cs="Times New Roman"/>
          <w:szCs w:val="24"/>
        </w:rPr>
      </w:pPr>
    </w:p>
    <w:p w14:paraId="5E768E10" w14:textId="77777777" w:rsidR="00536049" w:rsidRDefault="00536049" w:rsidP="00536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William Hovell(q.v.) and Beatrice Thorp(q.v.).</w:t>
      </w:r>
    </w:p>
    <w:p w14:paraId="0534EB76" w14:textId="77777777" w:rsidR="00536049" w:rsidRDefault="00536049" w:rsidP="00536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5A39B3B4" w14:textId="77777777" w:rsidR="00536049" w:rsidRDefault="00536049" w:rsidP="00536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Frances Hopton(q.v.).   (ibid.)</w:t>
      </w:r>
    </w:p>
    <w:p w14:paraId="72AFF62D" w14:textId="77777777" w:rsidR="00536049" w:rsidRDefault="00536049" w:rsidP="00536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Richard(q.v.).    (ibid.)</w:t>
      </w:r>
    </w:p>
    <w:p w14:paraId="63840ADD" w14:textId="77777777" w:rsidR="00536049" w:rsidRDefault="00536049" w:rsidP="00536049">
      <w:pPr>
        <w:pStyle w:val="NoSpacing"/>
        <w:rPr>
          <w:rFonts w:cs="Times New Roman"/>
          <w:szCs w:val="24"/>
        </w:rPr>
      </w:pPr>
    </w:p>
    <w:p w14:paraId="5BA1BD7D" w14:textId="77777777" w:rsidR="00536049" w:rsidRDefault="00536049" w:rsidP="00536049">
      <w:pPr>
        <w:pStyle w:val="NoSpacing"/>
        <w:rPr>
          <w:rFonts w:cs="Times New Roman"/>
          <w:szCs w:val="24"/>
        </w:rPr>
      </w:pPr>
    </w:p>
    <w:p w14:paraId="66EF5241" w14:textId="77777777" w:rsidR="00536049" w:rsidRDefault="00536049" w:rsidP="00536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698BC3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61ABE" w14:textId="77777777" w:rsidR="00536049" w:rsidRDefault="00536049" w:rsidP="009139A6">
      <w:r>
        <w:separator/>
      </w:r>
    </w:p>
  </w:endnote>
  <w:endnote w:type="continuationSeparator" w:id="0">
    <w:p w14:paraId="04B479D5" w14:textId="77777777" w:rsidR="00536049" w:rsidRDefault="005360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418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34D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427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56CFE" w14:textId="77777777" w:rsidR="00536049" w:rsidRDefault="00536049" w:rsidP="009139A6">
      <w:r>
        <w:separator/>
      </w:r>
    </w:p>
  </w:footnote>
  <w:footnote w:type="continuationSeparator" w:id="0">
    <w:p w14:paraId="403CE461" w14:textId="77777777" w:rsidR="00536049" w:rsidRDefault="005360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0B5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8F7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D39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49"/>
    <w:rsid w:val="000666E0"/>
    <w:rsid w:val="002510B7"/>
    <w:rsid w:val="00270799"/>
    <w:rsid w:val="0053604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5DB4"/>
  <w15:chartTrackingRefBased/>
  <w15:docId w15:val="{5C416BEC-8809-4F84-8AA9-B642691E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2024-09-19T20:13:00Z</dcterms:created>
  <dcterms:modified xsi:type="dcterms:W3CDTF">2024-09-19T20:13:00Z</dcterms:modified>
</cp:coreProperties>
</file>