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02E38" w14:textId="77777777" w:rsidR="00051D8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HOVELL</w:t>
      </w:r>
      <w:r>
        <w:rPr>
          <w:rFonts w:ascii="Times New Roman" w:hAnsi="Times New Roman" w:cs="Times New Roman"/>
          <w:sz w:val="24"/>
          <w:szCs w:val="24"/>
        </w:rPr>
        <w:t xml:space="preserve">        (fl.1427)</w:t>
      </w:r>
    </w:p>
    <w:p w14:paraId="0E6A0D70" w14:textId="77777777" w:rsidR="00051D8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2352B" w14:textId="77777777" w:rsidR="00051D8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0E5DEE" w14:textId="478459ED" w:rsidR="00051D8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1389</w:t>
      </w:r>
      <w:r>
        <w:rPr>
          <w:rFonts w:ascii="Times New Roman" w:hAnsi="Times New Roman" w:cs="Times New Roman"/>
          <w:sz w:val="24"/>
          <w:szCs w:val="24"/>
        </w:rPr>
        <w:tab/>
        <w:t>He was born.</w:t>
      </w:r>
    </w:p>
    <w:p w14:paraId="1451CA48" w14:textId="113E26D0" w:rsidR="00290B9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23-137)</w:t>
      </w:r>
    </w:p>
    <w:p w14:paraId="452F156C" w14:textId="77777777" w:rsidR="00051D8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Nov.1427</w:t>
      </w:r>
      <w:r>
        <w:rPr>
          <w:rFonts w:ascii="Times New Roman" w:hAnsi="Times New Roman" w:cs="Times New Roman"/>
          <w:sz w:val="24"/>
          <w:szCs w:val="24"/>
        </w:rPr>
        <w:tab/>
        <w:t>He gave evidence at the inquisition to prove the age of Elizabeth Argentein(q.v.)</w:t>
      </w:r>
    </w:p>
    <w:p w14:paraId="3A559BFD" w14:textId="77777777" w:rsidR="00051D8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in Halesworth, Suffolk. He said that she had been baptized in St.Mary’s </w:t>
      </w:r>
    </w:p>
    <w:p w14:paraId="0C567FDB" w14:textId="2D615657" w:rsidR="00051D8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church there and knew the date because his daughter, Alice, was baptized </w:t>
      </w:r>
    </w:p>
    <w:p w14:paraId="6F366661" w14:textId="3F6BE2F7" w:rsidR="00290B98" w:rsidRDefault="00051D88" w:rsidP="00290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immediately after her.  (ibid.)</w:t>
      </w:r>
    </w:p>
    <w:p w14:paraId="150286A9" w14:textId="77777777" w:rsidR="00290B98" w:rsidRDefault="00290B98" w:rsidP="00290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Nov.1427</w:t>
      </w:r>
      <w:r>
        <w:rPr>
          <w:rFonts w:ascii="Times New Roman" w:hAnsi="Times New Roman" w:cs="Times New Roman"/>
          <w:sz w:val="24"/>
          <w:szCs w:val="24"/>
        </w:rPr>
        <w:tab/>
        <w:t>At the inquisition held in Halesworth, Suffolk, to prove the age of Joan</w:t>
      </w:r>
    </w:p>
    <w:p w14:paraId="1CF4B8C5" w14:textId="77777777" w:rsidR="00290B98" w:rsidRDefault="00290B98" w:rsidP="00290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Argentein(q.v.) he said that she was born there on 24 June 1413 and he</w:t>
      </w:r>
    </w:p>
    <w:p w14:paraId="736119F5" w14:textId="77777777" w:rsidR="00290B98" w:rsidRDefault="00290B98" w:rsidP="00290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remembered because on that day was in the church and was one of those</w:t>
      </w:r>
    </w:p>
    <w:p w14:paraId="6F2DB547" w14:textId="7FD458B4" w:rsidR="00290B98" w:rsidRDefault="00290B98" w:rsidP="00290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who went with Alice Hemme, the midwife(q.v.), to the manor.  </w:t>
      </w:r>
    </w:p>
    <w:p w14:paraId="105BEE4D" w14:textId="6A439635" w:rsidR="00290B98" w:rsidRDefault="00290B98" w:rsidP="00290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23-136)</w:t>
      </w:r>
    </w:p>
    <w:p w14:paraId="46228593" w14:textId="77777777" w:rsidR="00290B98" w:rsidRPr="005F584B" w:rsidRDefault="00290B9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1A7656" w14:textId="77777777" w:rsidR="00051D8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A7552" w14:textId="77777777" w:rsidR="00051D88" w:rsidRDefault="00051D88" w:rsidP="00051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82F566" w14:textId="28EEF2A0" w:rsidR="00BA00AB" w:rsidRDefault="00051D8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p w14:paraId="71DEB63E" w14:textId="2DACC050" w:rsidR="00290B98" w:rsidRPr="00051D88" w:rsidRDefault="00290B9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27, 2021</w:t>
      </w:r>
    </w:p>
    <w:sectPr w:rsidR="00290B98" w:rsidRPr="00051D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B3C75" w14:textId="77777777" w:rsidR="00051D88" w:rsidRDefault="00051D88" w:rsidP="009139A6">
      <w:r>
        <w:separator/>
      </w:r>
    </w:p>
  </w:endnote>
  <w:endnote w:type="continuationSeparator" w:id="0">
    <w:p w14:paraId="6977E758" w14:textId="77777777" w:rsidR="00051D88" w:rsidRDefault="00051D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0B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DA8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B59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D046C" w14:textId="77777777" w:rsidR="00051D88" w:rsidRDefault="00051D88" w:rsidP="009139A6">
      <w:r>
        <w:separator/>
      </w:r>
    </w:p>
  </w:footnote>
  <w:footnote w:type="continuationSeparator" w:id="0">
    <w:p w14:paraId="56FB12BF" w14:textId="77777777" w:rsidR="00051D88" w:rsidRDefault="00051D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15C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36A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B61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88"/>
    <w:rsid w:val="00051D88"/>
    <w:rsid w:val="000666E0"/>
    <w:rsid w:val="002510B7"/>
    <w:rsid w:val="00290B98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19249"/>
  <w15:chartTrackingRefBased/>
  <w15:docId w15:val="{D0F1C834-864A-44A2-833D-A6170812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2021-03-03T17:11:00Z</dcterms:created>
  <dcterms:modified xsi:type="dcterms:W3CDTF">2021-07-27T07:17:00Z</dcterms:modified>
</cp:coreProperties>
</file>