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0D3D8" w14:textId="0A2C1495" w:rsidR="006B2F86" w:rsidRDefault="00DB41D5" w:rsidP="00E71FC3">
      <w:pPr>
        <w:pStyle w:val="NoSpacing"/>
      </w:pPr>
      <w:r>
        <w:rPr>
          <w:u w:val="single"/>
        </w:rPr>
        <w:t>Margaret HOVEDEN</w:t>
      </w:r>
      <w:r>
        <w:t xml:space="preserve">    </w:t>
      </w:r>
      <w:proofErr w:type="gramStart"/>
      <w:r>
        <w:t xml:space="preserve">   (</w:t>
      </w:r>
      <w:proofErr w:type="gramEnd"/>
      <w:r>
        <w:t>d.1428-38)</w:t>
      </w:r>
    </w:p>
    <w:p w14:paraId="75E2DD65" w14:textId="581E5A4A" w:rsidR="00DB41D5" w:rsidRDefault="00DB41D5" w:rsidP="00E71FC3">
      <w:pPr>
        <w:pStyle w:val="NoSpacing"/>
      </w:pPr>
      <w:r>
        <w:t>of York.</w:t>
      </w:r>
    </w:p>
    <w:p w14:paraId="1F7AB1A3" w14:textId="40FD6B25" w:rsidR="00DB41D5" w:rsidRDefault="00DB41D5" w:rsidP="00E71FC3">
      <w:pPr>
        <w:pStyle w:val="NoSpacing"/>
      </w:pPr>
    </w:p>
    <w:p w14:paraId="5504355E" w14:textId="1D804991" w:rsidR="00DB41D5" w:rsidRDefault="00DB41D5" w:rsidP="00E71FC3">
      <w:pPr>
        <w:pStyle w:val="NoSpacing"/>
      </w:pPr>
    </w:p>
    <w:p w14:paraId="5D930129" w14:textId="2EE7DFD7" w:rsidR="00DB41D5" w:rsidRDefault="00DB41D5" w:rsidP="00E71FC3">
      <w:pPr>
        <w:pStyle w:val="NoSpacing"/>
      </w:pPr>
      <w:r>
        <w:t>10 Jun.1428</w:t>
      </w:r>
      <w:r>
        <w:tab/>
        <w:t>She made her Will.   (W.Y.R. p.89)</w:t>
      </w:r>
    </w:p>
    <w:p w14:paraId="6850C1E2" w14:textId="7A9303EA" w:rsidR="00DB41D5" w:rsidRDefault="00DB41D5" w:rsidP="00DB41D5">
      <w:pPr>
        <w:pStyle w:val="NoSpacing"/>
      </w:pPr>
      <w:r>
        <w:t>10 Jun.1438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 (ibid.)</w:t>
      </w:r>
    </w:p>
    <w:p w14:paraId="7D2ADAA2" w14:textId="77777777" w:rsidR="00DB41D5" w:rsidRDefault="00DB41D5" w:rsidP="00DB41D5">
      <w:pPr>
        <w:pStyle w:val="NoSpacing"/>
      </w:pPr>
    </w:p>
    <w:p w14:paraId="70126964" w14:textId="77777777" w:rsidR="00DB41D5" w:rsidRDefault="00DB41D5" w:rsidP="00DB41D5">
      <w:pPr>
        <w:pStyle w:val="NoSpacing"/>
      </w:pPr>
    </w:p>
    <w:p w14:paraId="0D621AF1" w14:textId="77777777" w:rsidR="00DB41D5" w:rsidRDefault="00DB41D5" w:rsidP="00DB41D5">
      <w:pPr>
        <w:pStyle w:val="NoSpacing"/>
      </w:pPr>
      <w:r>
        <w:t>4 December 2018</w:t>
      </w:r>
    </w:p>
    <w:p w14:paraId="108307FC" w14:textId="5CB61F13" w:rsidR="00DB41D5" w:rsidRPr="00DB41D5" w:rsidRDefault="00DB41D5" w:rsidP="00E71FC3">
      <w:pPr>
        <w:pStyle w:val="NoSpacing"/>
      </w:pPr>
    </w:p>
    <w:sectPr w:rsidR="00DB41D5" w:rsidRPr="00DB41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92321" w14:textId="77777777" w:rsidR="00DB41D5" w:rsidRDefault="00DB41D5" w:rsidP="00E71FC3">
      <w:pPr>
        <w:spacing w:after="0" w:line="240" w:lineRule="auto"/>
      </w:pPr>
      <w:r>
        <w:separator/>
      </w:r>
    </w:p>
  </w:endnote>
  <w:endnote w:type="continuationSeparator" w:id="0">
    <w:p w14:paraId="6E7D0EFD" w14:textId="77777777" w:rsidR="00DB41D5" w:rsidRDefault="00DB41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990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BF2CA" w14:textId="77777777" w:rsidR="00DB41D5" w:rsidRDefault="00DB41D5" w:rsidP="00E71FC3">
      <w:pPr>
        <w:spacing w:after="0" w:line="240" w:lineRule="auto"/>
      </w:pPr>
      <w:r>
        <w:separator/>
      </w:r>
    </w:p>
  </w:footnote>
  <w:footnote w:type="continuationSeparator" w:id="0">
    <w:p w14:paraId="6968C079" w14:textId="77777777" w:rsidR="00DB41D5" w:rsidRDefault="00DB41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D5"/>
    <w:rsid w:val="001A7C09"/>
    <w:rsid w:val="00577BD5"/>
    <w:rsid w:val="00656CBA"/>
    <w:rsid w:val="006A1F77"/>
    <w:rsid w:val="00733BE7"/>
    <w:rsid w:val="00AB52E8"/>
    <w:rsid w:val="00B16D3F"/>
    <w:rsid w:val="00BB41AC"/>
    <w:rsid w:val="00DB41D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F511A"/>
  <w15:chartTrackingRefBased/>
  <w15:docId w15:val="{192173BA-5FAB-4E21-A3E7-20C61851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4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2018-12-04T20:39:00Z</dcterms:created>
  <dcterms:modified xsi:type="dcterms:W3CDTF">2018-12-04T20:41:00Z</dcterms:modified>
</cp:coreProperties>
</file>