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1AF9AC" w14:textId="77777777" w:rsidR="0053480B" w:rsidRDefault="0053480B" w:rsidP="00534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George HOUTON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fl.1474)</w:t>
      </w:r>
    </w:p>
    <w:p w14:paraId="39E909EF" w14:textId="77777777" w:rsidR="0053480B" w:rsidRDefault="0053480B" w:rsidP="00534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Maidstone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14:paraId="3C2EF67B" w14:textId="77777777" w:rsidR="0053480B" w:rsidRDefault="0053480B" w:rsidP="00534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0B2B2A9" w14:textId="77777777" w:rsidR="0053480B" w:rsidRDefault="0053480B" w:rsidP="00534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27CDF67" w14:textId="77777777" w:rsidR="0053480B" w:rsidRDefault="0053480B" w:rsidP="00534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Oct.1474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5B933C5F" w14:textId="77777777" w:rsidR="0053480B" w:rsidRDefault="0053480B" w:rsidP="00534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E6BE1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https://www.kentarchaeology.org.uk/Research/Libr/Wills/NameOrder/H.htm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A7FED11" w14:textId="77777777" w:rsidR="0053480B" w:rsidRDefault="0053480B" w:rsidP="00534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8B675DF" w14:textId="77777777" w:rsidR="0053480B" w:rsidRDefault="0053480B" w:rsidP="00534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6AD4DDE7" w14:textId="77777777" w:rsidR="0053480B" w:rsidRDefault="0053480B" w:rsidP="0053480B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June 2022</w:t>
      </w:r>
    </w:p>
    <w:p w14:paraId="33840AD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BCE723" w14:textId="77777777" w:rsidR="0053480B" w:rsidRDefault="0053480B" w:rsidP="009139A6">
      <w:r>
        <w:separator/>
      </w:r>
    </w:p>
  </w:endnote>
  <w:endnote w:type="continuationSeparator" w:id="0">
    <w:p w14:paraId="1D468E94" w14:textId="77777777" w:rsidR="0053480B" w:rsidRDefault="0053480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1120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0BC33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D118A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A103F7" w14:textId="77777777" w:rsidR="0053480B" w:rsidRDefault="0053480B" w:rsidP="009139A6">
      <w:r>
        <w:separator/>
      </w:r>
    </w:p>
  </w:footnote>
  <w:footnote w:type="continuationSeparator" w:id="0">
    <w:p w14:paraId="052B4343" w14:textId="77777777" w:rsidR="0053480B" w:rsidRDefault="0053480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A500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CED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141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80B"/>
    <w:rsid w:val="000666E0"/>
    <w:rsid w:val="002510B7"/>
    <w:rsid w:val="0053480B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F59C40"/>
  <w15:chartTrackingRefBased/>
  <w15:docId w15:val="{301F8CFC-89C4-4BED-8686-D28B2187C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3480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NameOrder/H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38</Words>
  <Characters>220</Characters>
  <Application>Microsoft Office Word</Application>
  <DocSecurity>0</DocSecurity>
  <Lines>1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2022-06-22T20:21:00Z</dcterms:created>
  <dcterms:modified xsi:type="dcterms:W3CDTF">2022-06-22T20:21:00Z</dcterms:modified>
</cp:coreProperties>
</file>