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5882E" w14:textId="2571019D" w:rsidR="00BA00AB" w:rsidRDefault="009907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HOUSON</w:t>
      </w:r>
      <w:r>
        <w:rPr>
          <w:rFonts w:ascii="Times New Roman" w:hAnsi="Times New Roman" w:cs="Times New Roman"/>
          <w:sz w:val="24"/>
          <w:szCs w:val="24"/>
        </w:rPr>
        <w:t xml:space="preserve">       (fl.1417)</w:t>
      </w:r>
    </w:p>
    <w:p w14:paraId="7B57BACC" w14:textId="37CF6017" w:rsidR="009907AB" w:rsidRDefault="009907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9A611F9" w14:textId="630C3919" w:rsidR="009907AB" w:rsidRDefault="009907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F76466" w14:textId="3BD3819C" w:rsidR="009907AB" w:rsidRDefault="009907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200E5F" w14:textId="655DEF85" w:rsidR="009907AB" w:rsidRDefault="009907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>
        <w:rPr>
          <w:rFonts w:ascii="Times New Roman" w:hAnsi="Times New Roman" w:cs="Times New Roman"/>
          <w:sz w:val="24"/>
          <w:szCs w:val="24"/>
        </w:rPr>
        <w:tab/>
        <w:t xml:space="preserve">He left 3s 4d to the fabric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St.Bride’s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Church, Fleet Street.</w:t>
      </w:r>
    </w:p>
    <w:p w14:paraId="5B5549ED" w14:textId="77777777" w:rsidR="009907AB" w:rsidRDefault="009907AB" w:rsidP="009907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(“Survey of London, monograph 15, </w:t>
      </w:r>
      <w:proofErr w:type="spellStart"/>
      <w:r>
        <w:rPr>
          <w:rFonts w:ascii="Times New Roman" w:hAnsi="Times New Roman" w:cs="Times New Roman"/>
          <w:sz w:val="24"/>
          <w:szCs w:val="24"/>
        </w:rPr>
        <w:t>St.Bride’s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Church, Fleet Street”</w:t>
      </w:r>
    </w:p>
    <w:p w14:paraId="7201F97D" w14:textId="77777777" w:rsidR="009907AB" w:rsidRDefault="009907AB" w:rsidP="009907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pub. Guild and School of Handicraft, London, 1944 pp.121-3)</w:t>
      </w:r>
    </w:p>
    <w:p w14:paraId="50CD1BEE" w14:textId="77777777" w:rsidR="009907AB" w:rsidRDefault="009907AB" w:rsidP="009907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B56C79" w14:textId="77777777" w:rsidR="009907AB" w:rsidRDefault="009907AB" w:rsidP="009907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BA9FCD" w14:textId="360F5731" w:rsidR="009907AB" w:rsidRPr="009907AB" w:rsidRDefault="009907AB" w:rsidP="009907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July 2022</w:t>
      </w:r>
    </w:p>
    <w:sectPr w:rsidR="009907AB" w:rsidRPr="009907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B9B7D" w14:textId="77777777" w:rsidR="009907AB" w:rsidRDefault="009907AB" w:rsidP="009139A6">
      <w:r>
        <w:separator/>
      </w:r>
    </w:p>
  </w:endnote>
  <w:endnote w:type="continuationSeparator" w:id="0">
    <w:p w14:paraId="0AE4A79A" w14:textId="77777777" w:rsidR="009907AB" w:rsidRDefault="009907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DE7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33AB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4CC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62C2C" w14:textId="77777777" w:rsidR="009907AB" w:rsidRDefault="009907AB" w:rsidP="009139A6">
      <w:r>
        <w:separator/>
      </w:r>
    </w:p>
  </w:footnote>
  <w:footnote w:type="continuationSeparator" w:id="0">
    <w:p w14:paraId="5BC2F061" w14:textId="77777777" w:rsidR="009907AB" w:rsidRDefault="009907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C4DF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4109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587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AB"/>
    <w:rsid w:val="000666E0"/>
    <w:rsid w:val="002510B7"/>
    <w:rsid w:val="005C130B"/>
    <w:rsid w:val="00826F5C"/>
    <w:rsid w:val="009139A6"/>
    <w:rsid w:val="009448BB"/>
    <w:rsid w:val="009907A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79B4F"/>
  <w15:chartTrackingRefBased/>
  <w15:docId w15:val="{94614B1D-DE64-49BC-BA67-FD9EE1FF1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2022-07-26T11:24:00Z</dcterms:created>
  <dcterms:modified xsi:type="dcterms:W3CDTF">2022-07-26T11:27:00Z</dcterms:modified>
</cp:coreProperties>
</file>