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535DA2" w14:textId="77777777" w:rsidR="0061417B" w:rsidRDefault="0061417B" w:rsidP="0061417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John HOUSON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213BCF78" w14:textId="77777777" w:rsidR="0061417B" w:rsidRDefault="0061417B" w:rsidP="0061417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Tersall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Derbyshire. Clerk.</w:t>
      </w:r>
    </w:p>
    <w:p w14:paraId="0E92EA3D" w14:textId="77777777" w:rsidR="0061417B" w:rsidRDefault="0061417B" w:rsidP="0061417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530F01E" w14:textId="77777777" w:rsidR="0061417B" w:rsidRDefault="0061417B" w:rsidP="0061417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1786D17" w14:textId="77777777" w:rsidR="0061417B" w:rsidRDefault="0061417B" w:rsidP="0061417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Richard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Houden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(q.v.) brought a plaint of debt against him and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Thomas</w:t>
      </w:r>
      <w:proofErr w:type="gramEnd"/>
    </w:p>
    <w:p w14:paraId="73FDDC0D" w14:textId="77777777" w:rsidR="0061417B" w:rsidRDefault="0061417B" w:rsidP="0061417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Dobbes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Tuxford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Nottinghamshire(q.v.).</w:t>
      </w:r>
    </w:p>
    <w:p w14:paraId="6CEFD09C" w14:textId="77777777" w:rsidR="0061417B" w:rsidRDefault="0061417B" w:rsidP="0061417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6" w:history="1">
        <w:r w:rsidRPr="001A73A8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4722F478" w14:textId="77777777" w:rsidR="0061417B" w:rsidRDefault="0061417B" w:rsidP="0061417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3098CEB" w14:textId="77777777" w:rsidR="0061417B" w:rsidRDefault="0061417B" w:rsidP="0061417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06FC75F" w14:textId="77777777" w:rsidR="0061417B" w:rsidRDefault="0061417B" w:rsidP="0061417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26 January 2021</w:t>
      </w:r>
    </w:p>
    <w:p w14:paraId="65C91B3B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FE43E10" w14:textId="77777777" w:rsidR="0061417B" w:rsidRDefault="0061417B" w:rsidP="009139A6">
      <w:r>
        <w:separator/>
      </w:r>
    </w:p>
  </w:endnote>
  <w:endnote w:type="continuationSeparator" w:id="0">
    <w:p w14:paraId="1DA8F003" w14:textId="77777777" w:rsidR="0061417B" w:rsidRDefault="0061417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768F0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DB97A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9C785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F2680B8" w14:textId="77777777" w:rsidR="0061417B" w:rsidRDefault="0061417B" w:rsidP="009139A6">
      <w:r>
        <w:separator/>
      </w:r>
    </w:p>
  </w:footnote>
  <w:footnote w:type="continuationSeparator" w:id="0">
    <w:p w14:paraId="2FA36D2E" w14:textId="77777777" w:rsidR="0061417B" w:rsidRDefault="0061417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FFE33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F74F8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8FB98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417B"/>
    <w:rsid w:val="000666E0"/>
    <w:rsid w:val="002510B7"/>
    <w:rsid w:val="005C130B"/>
    <w:rsid w:val="0061417B"/>
    <w:rsid w:val="00826F5C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007040"/>
  <w15:chartTrackingRefBased/>
  <w15:docId w15:val="{7F83A3D9-1FE0-475A-84C6-1A8704812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61417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50</Words>
  <Characters>289</Characters>
  <Application>Microsoft Office Word</Application>
  <DocSecurity>0</DocSecurity>
  <Lines>2</Lines>
  <Paragraphs>1</Paragraphs>
  <ScaleCrop>false</ScaleCrop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2021-03-03T11:33:00Z</dcterms:created>
  <dcterms:modified xsi:type="dcterms:W3CDTF">2021-03-03T11:34:00Z</dcterms:modified>
</cp:coreProperties>
</file>