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301EB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HOUSHOLD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48D9B65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Lynn. Norfolk. Beer brewer.</w:t>
      </w:r>
    </w:p>
    <w:p w14:paraId="178F3175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691F15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ADA50B4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Meres of Kirton(q.v.) brought a plaint of debt against him.</w:t>
      </w:r>
    </w:p>
    <w:p w14:paraId="6456EEC4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612CC30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A30385C" w14:textId="77777777" w:rsidR="00566EAA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6EF030E" w14:textId="77777777" w:rsidR="00566EAA" w:rsidRPr="00235EA4" w:rsidRDefault="00566EAA" w:rsidP="00566EA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28 December 2021</w:t>
      </w:r>
    </w:p>
    <w:p w14:paraId="3A2689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866A" w14:textId="77777777" w:rsidR="00566EAA" w:rsidRDefault="00566EAA" w:rsidP="009139A6">
      <w:r>
        <w:separator/>
      </w:r>
    </w:p>
  </w:endnote>
  <w:endnote w:type="continuationSeparator" w:id="0">
    <w:p w14:paraId="5EC55F74" w14:textId="77777777" w:rsidR="00566EAA" w:rsidRDefault="00566E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99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E2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42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0F499" w14:textId="77777777" w:rsidR="00566EAA" w:rsidRDefault="00566EAA" w:rsidP="009139A6">
      <w:r>
        <w:separator/>
      </w:r>
    </w:p>
  </w:footnote>
  <w:footnote w:type="continuationSeparator" w:id="0">
    <w:p w14:paraId="60399DC4" w14:textId="77777777" w:rsidR="00566EAA" w:rsidRDefault="00566E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1EA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C1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9FE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AA"/>
    <w:rsid w:val="000666E0"/>
    <w:rsid w:val="002510B7"/>
    <w:rsid w:val="00566EA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6E68"/>
  <w15:chartTrackingRefBased/>
  <w15:docId w15:val="{8C7E33D0-83BB-44BF-B08D-9A22A197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6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2022-01-24T11:23:00Z</dcterms:created>
  <dcterms:modified xsi:type="dcterms:W3CDTF">2022-01-24T11:24:00Z</dcterms:modified>
</cp:coreProperties>
</file>