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2FCB3" w14:textId="3587A391" w:rsidR="00B646EF" w:rsidRDefault="00B646EF" w:rsidP="00B64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HOUSE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5CD822A8" w14:textId="1743F192" w:rsidR="00B646EF" w:rsidRDefault="00B646EF" w:rsidP="00B64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3D9A30A" w14:textId="77777777" w:rsidR="00B646EF" w:rsidRDefault="00B646EF" w:rsidP="00B646EF">
      <w:pPr>
        <w:pStyle w:val="NoSpacing"/>
        <w:rPr>
          <w:rFonts w:cs="Times New Roman"/>
          <w:szCs w:val="24"/>
        </w:rPr>
      </w:pPr>
    </w:p>
    <w:p w14:paraId="327DEFB7" w14:textId="77777777" w:rsidR="00B646EF" w:rsidRDefault="00B646EF" w:rsidP="00B646EF">
      <w:pPr>
        <w:pStyle w:val="NoSpacing"/>
        <w:rPr>
          <w:rFonts w:cs="Times New Roman"/>
          <w:szCs w:val="24"/>
        </w:rPr>
      </w:pPr>
    </w:p>
    <w:p w14:paraId="5F41D530" w14:textId="7F4882A8" w:rsidR="00B646EF" w:rsidRDefault="00B646EF" w:rsidP="00B64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 xml:space="preserve">His former apprentice, Thomas </w:t>
      </w:r>
      <w:proofErr w:type="spellStart"/>
      <w:r>
        <w:rPr>
          <w:rFonts w:cs="Times New Roman"/>
          <w:szCs w:val="24"/>
        </w:rPr>
        <w:t>Thomso</w:t>
      </w:r>
      <w:proofErr w:type="spellEnd"/>
      <w:r>
        <w:rPr>
          <w:rFonts w:cs="Times New Roman"/>
          <w:szCs w:val="24"/>
        </w:rPr>
        <w:t>(q.v.), became a Freeman.</w:t>
      </w:r>
    </w:p>
    <w:p w14:paraId="5683EE00" w14:textId="77777777" w:rsidR="00B646EF" w:rsidRDefault="00B646EF" w:rsidP="00B646EF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5A6699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1E4E5E01" w14:textId="77777777" w:rsidR="00B646EF" w:rsidRDefault="00B646EF" w:rsidP="00B646EF">
      <w:pPr>
        <w:pStyle w:val="NoSpacing"/>
        <w:ind w:left="720" w:firstLine="720"/>
        <w:rPr>
          <w:rFonts w:cs="Times New Roman"/>
          <w:szCs w:val="24"/>
        </w:rPr>
      </w:pPr>
    </w:p>
    <w:p w14:paraId="3F790456" w14:textId="77777777" w:rsidR="00B646EF" w:rsidRDefault="00B646EF" w:rsidP="00B646EF">
      <w:pPr>
        <w:pStyle w:val="NoSpacing"/>
        <w:ind w:left="720" w:firstLine="720"/>
        <w:rPr>
          <w:rFonts w:cs="Times New Roman"/>
          <w:szCs w:val="24"/>
        </w:rPr>
      </w:pPr>
    </w:p>
    <w:p w14:paraId="20A82505" w14:textId="77777777" w:rsidR="00B646EF" w:rsidRDefault="00B646EF" w:rsidP="00B64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January 2025</w:t>
      </w:r>
    </w:p>
    <w:p w14:paraId="15EC78C1" w14:textId="6DA0F91F" w:rsidR="00B646EF" w:rsidRPr="00B646EF" w:rsidRDefault="00B646EF" w:rsidP="00B646EF">
      <w:pPr>
        <w:pStyle w:val="NoSpacing"/>
        <w:rPr>
          <w:rFonts w:cs="Times New Roman"/>
          <w:szCs w:val="24"/>
        </w:rPr>
      </w:pPr>
    </w:p>
    <w:p w14:paraId="13428EC8" w14:textId="77777777" w:rsidR="00C60BC3" w:rsidRPr="00C60BC3" w:rsidRDefault="00C60BC3" w:rsidP="009139A6">
      <w:pPr>
        <w:pStyle w:val="NoSpacing"/>
        <w:rPr>
          <w:rFonts w:cs="Times New Roman"/>
          <w:szCs w:val="24"/>
        </w:rPr>
      </w:pPr>
    </w:p>
    <w:p w14:paraId="0321E1D7" w14:textId="77777777" w:rsidR="00C60BC3" w:rsidRPr="00C60BC3" w:rsidRDefault="00C60BC3" w:rsidP="009139A6">
      <w:pPr>
        <w:pStyle w:val="NoSpacing"/>
        <w:rPr>
          <w:rFonts w:cs="Times New Roman"/>
          <w:szCs w:val="24"/>
        </w:rPr>
      </w:pPr>
    </w:p>
    <w:sectPr w:rsidR="00C60BC3" w:rsidRPr="00C60B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ABB01" w14:textId="77777777" w:rsidR="00C60BC3" w:rsidRDefault="00C60BC3" w:rsidP="009139A6">
      <w:r>
        <w:separator/>
      </w:r>
    </w:p>
  </w:endnote>
  <w:endnote w:type="continuationSeparator" w:id="0">
    <w:p w14:paraId="722400B0" w14:textId="77777777" w:rsidR="00C60BC3" w:rsidRDefault="00C60B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6D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37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E41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15A81" w14:textId="77777777" w:rsidR="00C60BC3" w:rsidRDefault="00C60BC3" w:rsidP="009139A6">
      <w:r>
        <w:separator/>
      </w:r>
    </w:p>
  </w:footnote>
  <w:footnote w:type="continuationSeparator" w:id="0">
    <w:p w14:paraId="1B0B6C4D" w14:textId="77777777" w:rsidR="00C60BC3" w:rsidRDefault="00C60B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D6E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60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5F8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C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646EF"/>
    <w:rsid w:val="00BA00AB"/>
    <w:rsid w:val="00C60BC3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ECB55"/>
  <w15:chartTrackingRefBased/>
  <w15:docId w15:val="{4B2B79C7-23FD-4C25-8708-37C2E2CF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46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2025-01-21T21:17:00Z</dcterms:created>
  <dcterms:modified xsi:type="dcterms:W3CDTF">2025-01-21T21:35:00Z</dcterms:modified>
</cp:coreProperties>
</file>