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5E05E" w14:textId="77777777" w:rsidR="00580D89" w:rsidRDefault="00580D89" w:rsidP="00580D89">
      <w:pPr>
        <w:pStyle w:val="NoSpacing"/>
        <w:rPr>
          <w:rFonts w:ascii="Times New Roman" w:hAnsi="Times New Roman" w:cs="Times New Roman"/>
          <w:sz w:val="24"/>
          <w:szCs w:val="24"/>
        </w:rPr>
      </w:pPr>
      <w:r>
        <w:rPr>
          <w:rFonts w:ascii="Times New Roman" w:hAnsi="Times New Roman" w:cs="Times New Roman"/>
          <w:sz w:val="24"/>
          <w:szCs w:val="24"/>
          <w:u w:val="single"/>
        </w:rPr>
        <w:t>Thomas HOUSE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DBD340B" w14:textId="77777777" w:rsidR="00580D89" w:rsidRDefault="00580D89" w:rsidP="00580D89">
      <w:pPr>
        <w:pStyle w:val="NoSpacing"/>
        <w:rPr>
          <w:rFonts w:ascii="Times New Roman" w:hAnsi="Times New Roman" w:cs="Times New Roman"/>
          <w:sz w:val="24"/>
          <w:szCs w:val="24"/>
        </w:rPr>
      </w:pPr>
      <w:r>
        <w:rPr>
          <w:rFonts w:ascii="Times New Roman" w:hAnsi="Times New Roman" w:cs="Times New Roman"/>
          <w:sz w:val="24"/>
          <w:szCs w:val="24"/>
        </w:rPr>
        <w:t>of Essex.</w:t>
      </w:r>
    </w:p>
    <w:p w14:paraId="7E823ED1" w14:textId="77777777" w:rsidR="00580D89" w:rsidRDefault="00580D89" w:rsidP="00580D89">
      <w:pPr>
        <w:pStyle w:val="NoSpacing"/>
        <w:rPr>
          <w:rFonts w:ascii="Times New Roman" w:hAnsi="Times New Roman" w:cs="Times New Roman"/>
          <w:sz w:val="24"/>
          <w:szCs w:val="24"/>
        </w:rPr>
      </w:pPr>
    </w:p>
    <w:p w14:paraId="65B0DA4D" w14:textId="77777777" w:rsidR="00580D89" w:rsidRDefault="00580D89" w:rsidP="00580D89">
      <w:pPr>
        <w:pStyle w:val="NoSpacing"/>
        <w:rPr>
          <w:rFonts w:ascii="Times New Roman" w:hAnsi="Times New Roman" w:cs="Times New Roman"/>
          <w:sz w:val="24"/>
          <w:szCs w:val="24"/>
        </w:rPr>
      </w:pPr>
    </w:p>
    <w:p w14:paraId="4CB397E9" w14:textId="77777777" w:rsidR="00580D89" w:rsidRDefault="00580D89" w:rsidP="00580D89">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Essex touching the names of the persons bound to contribute to the subsidy granted to the King at the last Parliament. He was also a collector.</w:t>
      </w:r>
    </w:p>
    <w:p w14:paraId="20D79A9E" w14:textId="77777777" w:rsidR="00580D89" w:rsidRDefault="00580D89" w:rsidP="00580D89">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p.257)</w:t>
      </w:r>
    </w:p>
    <w:p w14:paraId="0A535221" w14:textId="77777777" w:rsidR="00580D89" w:rsidRDefault="00580D89" w:rsidP="00580D89">
      <w:pPr>
        <w:pStyle w:val="NoSpacing"/>
        <w:rPr>
          <w:rFonts w:ascii="Times New Roman" w:hAnsi="Times New Roman" w:cs="Times New Roman"/>
          <w:sz w:val="24"/>
          <w:szCs w:val="24"/>
        </w:rPr>
      </w:pPr>
    </w:p>
    <w:p w14:paraId="39826E57" w14:textId="77777777" w:rsidR="00580D89" w:rsidRDefault="00580D89" w:rsidP="00580D89">
      <w:pPr>
        <w:pStyle w:val="NoSpacing"/>
        <w:rPr>
          <w:rFonts w:ascii="Times New Roman" w:hAnsi="Times New Roman" w:cs="Times New Roman"/>
          <w:sz w:val="24"/>
          <w:szCs w:val="24"/>
        </w:rPr>
      </w:pPr>
    </w:p>
    <w:p w14:paraId="5BCFDBD7" w14:textId="77777777" w:rsidR="00580D89" w:rsidRDefault="00580D89" w:rsidP="00580D89">
      <w:pPr>
        <w:pStyle w:val="NoSpacing"/>
        <w:rPr>
          <w:rFonts w:ascii="Times New Roman" w:hAnsi="Times New Roman" w:cs="Times New Roman"/>
          <w:sz w:val="24"/>
          <w:szCs w:val="24"/>
        </w:rPr>
      </w:pPr>
      <w:r>
        <w:rPr>
          <w:rFonts w:ascii="Times New Roman" w:hAnsi="Times New Roman" w:cs="Times New Roman"/>
          <w:sz w:val="24"/>
          <w:szCs w:val="24"/>
        </w:rPr>
        <w:t>24 June 2021</w:t>
      </w:r>
    </w:p>
    <w:p w14:paraId="0FF5E016"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1287FA" w14:textId="77777777" w:rsidR="00580D89" w:rsidRDefault="00580D89" w:rsidP="009139A6">
      <w:r>
        <w:separator/>
      </w:r>
    </w:p>
  </w:endnote>
  <w:endnote w:type="continuationSeparator" w:id="0">
    <w:p w14:paraId="14DE299C" w14:textId="77777777" w:rsidR="00580D89" w:rsidRDefault="00580D8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AA331A"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0C160"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E3EB8"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256D9" w14:textId="77777777" w:rsidR="00580D89" w:rsidRDefault="00580D89" w:rsidP="009139A6">
      <w:r>
        <w:separator/>
      </w:r>
    </w:p>
  </w:footnote>
  <w:footnote w:type="continuationSeparator" w:id="0">
    <w:p w14:paraId="54B388AA" w14:textId="77777777" w:rsidR="00580D89" w:rsidRDefault="00580D8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F59F4"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9B93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F0C6E"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D89"/>
    <w:rsid w:val="000666E0"/>
    <w:rsid w:val="002510B7"/>
    <w:rsid w:val="00580D89"/>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226C"/>
  <w15:chartTrackingRefBased/>
  <w15:docId w15:val="{E490A9A3-2913-497A-9D4F-9CB92EA2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43</Words>
  <Characters>251</Characters>
  <Application>Microsoft Office Word</Application>
  <DocSecurity>0</DocSecurity>
  <Lines>2</Lines>
  <Paragraphs>1</Paragraphs>
  <ScaleCrop>false</ScaleCrop>
  <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2021-07-10T16:07:00Z</dcterms:created>
  <dcterms:modified xsi:type="dcterms:W3CDTF">2021-07-10T16:08:00Z</dcterms:modified>
</cp:coreProperties>
</file>