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HOUSE</w:t>
      </w: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(fl.1494)</w:t>
      </w: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3 Feb.1494</w:t>
      </w: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Settlement of his action against John Paket(q.v.) and John Adames(q.v.),</w:t>
      </w: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deforciants of a messuage, 40 acres of land, 4 acres of meadow and</w:t>
      </w: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4 acres of pasture in Burford, Oxfordshire.</w:t>
      </w:r>
    </w:p>
    <w:p w:rsidR="00B4339F" w:rsidRDefault="00B4339F" w:rsidP="00B4339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B4339F" w:rsidRDefault="00B4339F" w:rsidP="00B4339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B4339F" w:rsidRDefault="00B4339F" w:rsidP="00B4339F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B4339F" w:rsidRPr="00B4339F" w:rsidRDefault="00B4339F" w:rsidP="00B4339F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B4339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31 December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39F" w:rsidRDefault="00B4339F" w:rsidP="00564E3C">
      <w:pPr>
        <w:spacing w:after="0" w:line="240" w:lineRule="auto"/>
      </w:pPr>
      <w:r>
        <w:separator/>
      </w:r>
    </w:p>
  </w:endnote>
  <w:endnote w:type="continuationSeparator" w:id="0">
    <w:p w:rsidR="00B4339F" w:rsidRDefault="00B4339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4339F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39F" w:rsidRDefault="00B4339F" w:rsidP="00564E3C">
      <w:pPr>
        <w:spacing w:after="0" w:line="240" w:lineRule="auto"/>
      </w:pPr>
      <w:r>
        <w:separator/>
      </w:r>
    </w:p>
  </w:footnote>
  <w:footnote w:type="continuationSeparator" w:id="0">
    <w:p w:rsidR="00B4339F" w:rsidRDefault="00B4339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9F"/>
    <w:rsid w:val="00372DC6"/>
    <w:rsid w:val="00564E3C"/>
    <w:rsid w:val="0064591D"/>
    <w:rsid w:val="00B4339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A2AE71-2B1A-41FD-927B-9FD88D27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433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2015-10-31T21:41:00Z</dcterms:created>
  <dcterms:modified xsi:type="dcterms:W3CDTF">2015-10-31T21:42:00Z</dcterms:modified>
</cp:coreProperties>
</file>