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0E0F6E" w14:textId="77777777" w:rsidR="00194824" w:rsidRDefault="00194824" w:rsidP="0019482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HOUSE</w:t>
      </w:r>
      <w:r>
        <w:rPr>
          <w:rFonts w:ascii="Times New Roman" w:hAnsi="Times New Roman" w:cs="Times New Roman"/>
        </w:rPr>
        <w:t xml:space="preserve">       (fl.1483)</w:t>
      </w:r>
    </w:p>
    <w:p w14:paraId="5772AF06" w14:textId="77777777" w:rsidR="00194824" w:rsidRDefault="00194824" w:rsidP="0019482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Brill, Buckinghamshire. Butcher.</w:t>
      </w:r>
    </w:p>
    <w:p w14:paraId="65B15EA1" w14:textId="77777777" w:rsidR="00194824" w:rsidRDefault="00194824" w:rsidP="00194824">
      <w:pPr>
        <w:rPr>
          <w:rFonts w:ascii="Times New Roman" w:hAnsi="Times New Roman" w:cs="Times New Roman"/>
        </w:rPr>
      </w:pPr>
    </w:p>
    <w:p w14:paraId="60884471" w14:textId="77777777" w:rsidR="00194824" w:rsidRDefault="00194824" w:rsidP="00194824">
      <w:pPr>
        <w:rPr>
          <w:rFonts w:ascii="Times New Roman" w:hAnsi="Times New Roman" w:cs="Times New Roman"/>
        </w:rPr>
      </w:pPr>
    </w:p>
    <w:p w14:paraId="66B689DA" w14:textId="77777777" w:rsidR="00194824" w:rsidRDefault="00194824" w:rsidP="0019482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Richard </w:t>
      </w:r>
      <w:proofErr w:type="spellStart"/>
      <w:r>
        <w:rPr>
          <w:rFonts w:ascii="Times New Roman" w:hAnsi="Times New Roman" w:cs="Times New Roman"/>
        </w:rPr>
        <w:t>Cokkys</w:t>
      </w:r>
      <w:proofErr w:type="spellEnd"/>
      <w:r>
        <w:rPr>
          <w:rFonts w:ascii="Times New Roman" w:hAnsi="Times New Roman" w:cs="Times New Roman"/>
        </w:rPr>
        <w:t>(q.v.) brought a plaint of debt against him.</w:t>
      </w:r>
    </w:p>
    <w:p w14:paraId="03D35221" w14:textId="77777777" w:rsidR="00194824" w:rsidRDefault="00194824" w:rsidP="0019482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5D027EF9" w14:textId="77777777" w:rsidR="00194824" w:rsidRDefault="00194824" w:rsidP="00194824">
      <w:pPr>
        <w:rPr>
          <w:rFonts w:ascii="Times New Roman" w:hAnsi="Times New Roman" w:cs="Times New Roman"/>
        </w:rPr>
      </w:pPr>
    </w:p>
    <w:p w14:paraId="43CDFF22" w14:textId="77777777" w:rsidR="00194824" w:rsidRDefault="00194824" w:rsidP="00194824">
      <w:pPr>
        <w:rPr>
          <w:rFonts w:ascii="Times New Roman" w:hAnsi="Times New Roman" w:cs="Times New Roman"/>
        </w:rPr>
      </w:pPr>
    </w:p>
    <w:p w14:paraId="50C18BAD" w14:textId="77777777" w:rsidR="00194824" w:rsidRDefault="00194824" w:rsidP="0019482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30 July 2019</w:t>
      </w:r>
    </w:p>
    <w:p w14:paraId="5CBC0DEC" w14:textId="77777777" w:rsidR="006B2F86" w:rsidRPr="00E71FC3" w:rsidRDefault="0019482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126B46" w14:textId="77777777" w:rsidR="00194824" w:rsidRDefault="00194824" w:rsidP="00E71FC3">
      <w:r>
        <w:separator/>
      </w:r>
    </w:p>
  </w:endnote>
  <w:endnote w:type="continuationSeparator" w:id="0">
    <w:p w14:paraId="104C6B95" w14:textId="77777777" w:rsidR="00194824" w:rsidRDefault="00194824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5EFD8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6F0A46" w14:textId="77777777" w:rsidR="00194824" w:rsidRDefault="00194824" w:rsidP="00E71FC3">
      <w:r>
        <w:separator/>
      </w:r>
    </w:p>
  </w:footnote>
  <w:footnote w:type="continuationSeparator" w:id="0">
    <w:p w14:paraId="4E90D7CA" w14:textId="77777777" w:rsidR="00194824" w:rsidRDefault="00194824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4824"/>
    <w:rsid w:val="00194824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01C5EB"/>
  <w15:chartTrackingRefBased/>
  <w15:docId w15:val="{DC7845A9-10B2-4F0A-9B7A-B4D590B14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4824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31</Words>
  <Characters>179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2019-08-14T19:08:00Z</dcterms:created>
  <dcterms:modified xsi:type="dcterms:W3CDTF">2019-08-14T19:08:00Z</dcterms:modified>
</cp:coreProperties>
</file>