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AA9E1" w14:textId="77777777" w:rsidR="00172789" w:rsidRDefault="00172789" w:rsidP="001727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HOUSE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8C3E6FF" w14:textId="77777777" w:rsidR="00172789" w:rsidRDefault="00172789" w:rsidP="001727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5E817856" w14:textId="77777777" w:rsidR="00172789" w:rsidRDefault="00172789" w:rsidP="00172789">
      <w:pPr>
        <w:rPr>
          <w:rFonts w:ascii="Times New Roman" w:hAnsi="Times New Roman" w:cs="Times New Roman"/>
        </w:rPr>
      </w:pPr>
    </w:p>
    <w:p w14:paraId="27F261D2" w14:textId="77777777" w:rsidR="00172789" w:rsidRDefault="00172789" w:rsidP="00172789">
      <w:pPr>
        <w:rPr>
          <w:rFonts w:ascii="Times New Roman" w:hAnsi="Times New Roman" w:cs="Times New Roman"/>
        </w:rPr>
      </w:pPr>
    </w:p>
    <w:p w14:paraId="189F8251" w14:textId="77777777" w:rsidR="00172789" w:rsidRDefault="00172789" w:rsidP="001727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James </w:t>
      </w:r>
      <w:proofErr w:type="spellStart"/>
      <w:r>
        <w:rPr>
          <w:rFonts w:ascii="Times New Roman" w:hAnsi="Times New Roman" w:cs="Times New Roman"/>
        </w:rPr>
        <w:t>Hyskard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Boxfield</w:t>
      </w:r>
      <w:proofErr w:type="spellEnd"/>
      <w:r>
        <w:rPr>
          <w:rFonts w:ascii="Times New Roman" w:hAnsi="Times New Roman" w:cs="Times New Roman"/>
        </w:rPr>
        <w:t xml:space="preserve"> (? </w:t>
      </w:r>
      <w:proofErr w:type="gramStart"/>
      <w:r>
        <w:rPr>
          <w:rFonts w:ascii="Times New Roman" w:hAnsi="Times New Roman" w:cs="Times New Roman"/>
        </w:rPr>
        <w:t>Herts)(</w:t>
      </w:r>
      <w:proofErr w:type="gramEnd"/>
      <w:r>
        <w:rPr>
          <w:rFonts w:ascii="Times New Roman" w:hAnsi="Times New Roman" w:cs="Times New Roman"/>
        </w:rPr>
        <w:t>q.v.).</w:t>
      </w:r>
    </w:p>
    <w:p w14:paraId="3A572CC7" w14:textId="77777777" w:rsidR="00172789" w:rsidRDefault="00172789" w:rsidP="001727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5381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D5D8F7B" w14:textId="77777777" w:rsidR="00172789" w:rsidRDefault="00172789" w:rsidP="00172789">
      <w:pPr>
        <w:rPr>
          <w:rFonts w:ascii="Times New Roman" w:hAnsi="Times New Roman" w:cs="Times New Roman"/>
        </w:rPr>
      </w:pPr>
    </w:p>
    <w:p w14:paraId="49563C92" w14:textId="77777777" w:rsidR="00172789" w:rsidRDefault="00172789" w:rsidP="00172789">
      <w:pPr>
        <w:rPr>
          <w:rFonts w:ascii="Times New Roman" w:hAnsi="Times New Roman" w:cs="Times New Roman"/>
        </w:rPr>
      </w:pPr>
    </w:p>
    <w:p w14:paraId="0C5E938B" w14:textId="77777777" w:rsidR="00172789" w:rsidRDefault="00172789" w:rsidP="001727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2018</w:t>
      </w:r>
    </w:p>
    <w:p w14:paraId="70374727" w14:textId="77777777" w:rsidR="006B2F86" w:rsidRPr="00E71FC3" w:rsidRDefault="001727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C60D9" w14:textId="77777777" w:rsidR="00172789" w:rsidRDefault="00172789" w:rsidP="00E71FC3">
      <w:r>
        <w:separator/>
      </w:r>
    </w:p>
  </w:endnote>
  <w:endnote w:type="continuationSeparator" w:id="0">
    <w:p w14:paraId="047A658C" w14:textId="77777777" w:rsidR="00172789" w:rsidRDefault="001727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7E50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B19E94" w14:textId="77777777" w:rsidR="00172789" w:rsidRDefault="00172789" w:rsidP="00E71FC3">
      <w:r>
        <w:separator/>
      </w:r>
    </w:p>
  </w:footnote>
  <w:footnote w:type="continuationSeparator" w:id="0">
    <w:p w14:paraId="1F345C56" w14:textId="77777777" w:rsidR="00172789" w:rsidRDefault="001727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789"/>
    <w:rsid w:val="0017278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B87F7"/>
  <w15:chartTrackingRefBased/>
  <w15:docId w15:val="{769D513C-C41F-4252-B35C-3B95DAB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7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727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2018-02-16T22:25:00Z</dcterms:created>
  <dcterms:modified xsi:type="dcterms:W3CDTF">2018-02-16T22:28:00Z</dcterms:modified>
</cp:coreProperties>
</file>