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A8BA1" w14:textId="77777777" w:rsidR="00F35D0D" w:rsidRDefault="00F35D0D" w:rsidP="00F35D0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HOUSE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51CB695E" w14:textId="77777777" w:rsidR="00F35D0D" w:rsidRDefault="00F35D0D" w:rsidP="00F35D0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39618BD" w14:textId="77777777" w:rsidR="00F35D0D" w:rsidRDefault="00F35D0D" w:rsidP="00F35D0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03FB91E" w14:textId="77777777" w:rsidR="00F35D0D" w:rsidRDefault="00F35D0D" w:rsidP="00F35D0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17AD7F0E" w14:textId="77777777" w:rsidR="00F35D0D" w:rsidRDefault="00F35D0D" w:rsidP="00F35D0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75EFF6AD" w14:textId="77777777" w:rsidR="00F35D0D" w:rsidRDefault="00F35D0D" w:rsidP="00F35D0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Essex, except ecclesiastical persons, the two fifteenths and two tenths granted </w:t>
      </w:r>
    </w:p>
    <w:p w14:paraId="11D74CB4" w14:textId="77777777" w:rsidR="00F35D0D" w:rsidRDefault="00F35D0D" w:rsidP="00F35D0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the King at the last Parliament.   (C.F.R. 1399-1405 p.284)</w:t>
      </w:r>
    </w:p>
    <w:p w14:paraId="0BA640A1" w14:textId="77777777" w:rsidR="00F35D0D" w:rsidRDefault="00F35D0D" w:rsidP="00F35D0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40A0C8D" w14:textId="77777777" w:rsidR="00F35D0D" w:rsidRDefault="00F35D0D" w:rsidP="00F35D0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0902935" w14:textId="77777777" w:rsidR="00F35D0D" w:rsidRDefault="00F35D0D" w:rsidP="00F35D0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2021</w:t>
      </w:r>
    </w:p>
    <w:p w14:paraId="5AEE537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1AA69" w14:textId="77777777" w:rsidR="00F35D0D" w:rsidRDefault="00F35D0D" w:rsidP="009139A6">
      <w:r>
        <w:separator/>
      </w:r>
    </w:p>
  </w:endnote>
  <w:endnote w:type="continuationSeparator" w:id="0">
    <w:p w14:paraId="3184AFE9" w14:textId="77777777" w:rsidR="00F35D0D" w:rsidRDefault="00F35D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4C1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062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310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5B536" w14:textId="77777777" w:rsidR="00F35D0D" w:rsidRDefault="00F35D0D" w:rsidP="009139A6">
      <w:r>
        <w:separator/>
      </w:r>
    </w:p>
  </w:footnote>
  <w:footnote w:type="continuationSeparator" w:id="0">
    <w:p w14:paraId="7035B966" w14:textId="77777777" w:rsidR="00F35D0D" w:rsidRDefault="00F35D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2A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B11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73A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D0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35D0D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2F199"/>
  <w15:chartTrackingRefBased/>
  <w15:docId w15:val="{1D86245D-8EE5-4B8E-86FF-EBDFCB8B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2021-08-01T11:39:00Z</dcterms:created>
  <dcterms:modified xsi:type="dcterms:W3CDTF">2021-08-01T11:39:00Z</dcterms:modified>
</cp:coreProperties>
</file>