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D2E09" w14:textId="730736BF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HOUS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76CC4468" w14:textId="100B574B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Esquire; </w:t>
      </w:r>
      <w:proofErr w:type="spellStart"/>
      <w:r>
        <w:rPr>
          <w:rFonts w:ascii="Times New Roman" w:hAnsi="Times New Roman" w:cs="Times New Roman"/>
          <w:sz w:val="24"/>
          <w:szCs w:val="24"/>
        </w:rPr>
        <w:t>herbergeour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Household.</w:t>
      </w:r>
    </w:p>
    <w:p w14:paraId="1E2080EF" w14:textId="5FFF1C80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F545DF" w14:textId="54866104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244AA99" w14:textId="5DCB35A6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Aug.1479</w:t>
      </w:r>
      <w:r>
        <w:rPr>
          <w:rFonts w:ascii="Times New Roman" w:hAnsi="Times New Roman" w:cs="Times New Roman"/>
          <w:sz w:val="24"/>
          <w:szCs w:val="24"/>
        </w:rPr>
        <w:tab/>
        <w:t>He was granted £20 a year.   (C.P.R. 1476-85 p.159)</w:t>
      </w:r>
    </w:p>
    <w:p w14:paraId="57D60F60" w14:textId="4A18A932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F1FBC68" w14:textId="6F8BA211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D56088" w14:textId="5B8AA3C1" w:rsidR="00C378E9" w:rsidRDefault="00C378E9" w:rsidP="00C378E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2021</w:t>
      </w:r>
    </w:p>
    <w:sectPr w:rsidR="00C378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5B06A" w14:textId="77777777" w:rsidR="00C378E9" w:rsidRDefault="00C378E9" w:rsidP="009139A6">
      <w:r>
        <w:separator/>
      </w:r>
    </w:p>
  </w:endnote>
  <w:endnote w:type="continuationSeparator" w:id="0">
    <w:p w14:paraId="7BD99FC0" w14:textId="77777777" w:rsidR="00C378E9" w:rsidRDefault="00C378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8C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D10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B91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74F9B" w14:textId="77777777" w:rsidR="00C378E9" w:rsidRDefault="00C378E9" w:rsidP="009139A6">
      <w:r>
        <w:separator/>
      </w:r>
    </w:p>
  </w:footnote>
  <w:footnote w:type="continuationSeparator" w:id="0">
    <w:p w14:paraId="0ACE5F70" w14:textId="77777777" w:rsidR="00C378E9" w:rsidRDefault="00C378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63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8A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C6C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8E9"/>
    <w:rsid w:val="000666E0"/>
    <w:rsid w:val="002510B7"/>
    <w:rsid w:val="00397609"/>
    <w:rsid w:val="005C130B"/>
    <w:rsid w:val="00826F5C"/>
    <w:rsid w:val="009139A6"/>
    <w:rsid w:val="009448BB"/>
    <w:rsid w:val="00A3176C"/>
    <w:rsid w:val="00AE65F8"/>
    <w:rsid w:val="00BA00AB"/>
    <w:rsid w:val="00C378E9"/>
    <w:rsid w:val="00CB4ED9"/>
    <w:rsid w:val="00EB3209"/>
    <w:rsid w:val="00F5287F"/>
    <w:rsid w:val="00F8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41491"/>
  <w15:chartTrackingRefBased/>
  <w15:docId w15:val="{4629D0B0-C8AB-4968-AF42-84D11143D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16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2021-05-29T19:35:00Z</dcterms:created>
  <dcterms:modified xsi:type="dcterms:W3CDTF">2021-05-29T19:52:00Z</dcterms:modified>
</cp:coreProperties>
</file>