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9F45C" w14:textId="77777777" w:rsidR="00EE79EB" w:rsidRDefault="00EE79EB" w:rsidP="00EE7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HOUS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1104B16" w14:textId="77777777" w:rsidR="00EE79EB" w:rsidRDefault="00EE79EB" w:rsidP="00EE79EB">
      <w:pPr>
        <w:rPr>
          <w:rFonts w:ascii="Times New Roman" w:hAnsi="Times New Roman" w:cs="Times New Roman"/>
        </w:rPr>
      </w:pPr>
    </w:p>
    <w:p w14:paraId="091D406B" w14:textId="77777777" w:rsidR="00EE79EB" w:rsidRDefault="00EE79EB" w:rsidP="00EE79EB">
      <w:pPr>
        <w:rPr>
          <w:rFonts w:ascii="Times New Roman" w:hAnsi="Times New Roman" w:cs="Times New Roman"/>
        </w:rPr>
      </w:pPr>
    </w:p>
    <w:p w14:paraId="423D0FE7" w14:textId="77777777" w:rsidR="00EE79EB" w:rsidRDefault="00EE79EB" w:rsidP="00EE7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account as receiver against Robert </w:t>
      </w:r>
      <w:proofErr w:type="spellStart"/>
      <w:r>
        <w:rPr>
          <w:rFonts w:ascii="Times New Roman" w:hAnsi="Times New Roman" w:cs="Times New Roman"/>
        </w:rPr>
        <w:t>Wyllys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B97F240" w14:textId="77777777" w:rsidR="00EE79EB" w:rsidRDefault="00EE79EB" w:rsidP="00EE7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Woodford by Byfield, Northamptonshire(q.v.).</w:t>
      </w:r>
    </w:p>
    <w:p w14:paraId="4F355937" w14:textId="77777777" w:rsidR="00EE79EB" w:rsidRDefault="00EE79EB" w:rsidP="00EE7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CAC7643" w14:textId="77777777" w:rsidR="00EE79EB" w:rsidRDefault="00EE79EB" w:rsidP="00EE79EB">
      <w:pPr>
        <w:rPr>
          <w:rFonts w:ascii="Times New Roman" w:hAnsi="Times New Roman" w:cs="Times New Roman"/>
        </w:rPr>
      </w:pPr>
    </w:p>
    <w:p w14:paraId="0F41B5AB" w14:textId="77777777" w:rsidR="00EE79EB" w:rsidRDefault="00EE79EB" w:rsidP="00EE79EB">
      <w:pPr>
        <w:rPr>
          <w:rFonts w:ascii="Times New Roman" w:hAnsi="Times New Roman" w:cs="Times New Roman"/>
        </w:rPr>
      </w:pPr>
    </w:p>
    <w:p w14:paraId="66E325FA" w14:textId="77777777" w:rsidR="00EE79EB" w:rsidRDefault="00EE79EB" w:rsidP="00EE7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2018</w:t>
      </w:r>
    </w:p>
    <w:p w14:paraId="76BF9B36" w14:textId="77777777" w:rsidR="006B2F86" w:rsidRPr="00E71FC3" w:rsidRDefault="00EE79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0E578" w14:textId="77777777" w:rsidR="00EE79EB" w:rsidRDefault="00EE79EB" w:rsidP="00E71FC3">
      <w:r>
        <w:separator/>
      </w:r>
    </w:p>
  </w:endnote>
  <w:endnote w:type="continuationSeparator" w:id="0">
    <w:p w14:paraId="04436C16" w14:textId="77777777" w:rsidR="00EE79EB" w:rsidRDefault="00EE79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0A3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2622D" w14:textId="77777777" w:rsidR="00EE79EB" w:rsidRDefault="00EE79EB" w:rsidP="00E71FC3">
      <w:r>
        <w:separator/>
      </w:r>
    </w:p>
  </w:footnote>
  <w:footnote w:type="continuationSeparator" w:id="0">
    <w:p w14:paraId="1A738C69" w14:textId="77777777" w:rsidR="00EE79EB" w:rsidRDefault="00EE79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79E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64582"/>
  <w15:chartTrackingRefBased/>
  <w15:docId w15:val="{66014CF0-EC2B-40DF-AE2F-2D1CF236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9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7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2018-02-16T22:22:00Z</dcterms:created>
  <dcterms:modified xsi:type="dcterms:W3CDTF">2018-02-16T22:24:00Z</dcterms:modified>
</cp:coreProperties>
</file>