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5B969" w14:textId="77777777" w:rsidR="00E053B9" w:rsidRDefault="00E053B9" w:rsidP="00E053B9">
      <w:pPr>
        <w:pStyle w:val="NoSpacing"/>
      </w:pPr>
      <w:r>
        <w:rPr>
          <w:u w:val="single"/>
        </w:rPr>
        <w:t>John HOUS</w:t>
      </w:r>
      <w:r>
        <w:t xml:space="preserve">     (fl.1420)</w:t>
      </w:r>
    </w:p>
    <w:p w14:paraId="16E6BC27" w14:textId="77777777" w:rsidR="00E053B9" w:rsidRDefault="00E053B9" w:rsidP="00E053B9">
      <w:pPr>
        <w:pStyle w:val="NoSpacing"/>
      </w:pPr>
    </w:p>
    <w:p w14:paraId="2CCCD0D4" w14:textId="77777777" w:rsidR="00E053B9" w:rsidRDefault="00E053B9" w:rsidP="00E053B9">
      <w:pPr>
        <w:pStyle w:val="NoSpacing"/>
      </w:pPr>
    </w:p>
    <w:p w14:paraId="259DD263" w14:textId="77777777" w:rsidR="00931930" w:rsidRDefault="00931930" w:rsidP="00931930">
      <w:pPr>
        <w:pStyle w:val="NoSpacing"/>
      </w:pPr>
      <w:r>
        <w:t>12 Jun.</w:t>
      </w:r>
      <w:r>
        <w:tab/>
        <w:t>1419</w:t>
      </w:r>
      <w:r>
        <w:tab/>
        <w:t>He was a juror on the inquisition post mortem held in Yeovil, Somerset,</w:t>
      </w:r>
    </w:p>
    <w:p w14:paraId="329CF1CA" w14:textId="77777777" w:rsidR="00931930" w:rsidRDefault="00931930" w:rsidP="00931930">
      <w:pPr>
        <w:pStyle w:val="NoSpacing"/>
      </w:pPr>
      <w:r>
        <w:tab/>
      </w:r>
      <w:r>
        <w:tab/>
        <w:t>into the lands of the late William Horsey(q.v.).</w:t>
      </w:r>
    </w:p>
    <w:p w14:paraId="60AE9BDA" w14:textId="46841D65" w:rsidR="00931930" w:rsidRDefault="00931930" w:rsidP="00E053B9">
      <w:pPr>
        <w:pStyle w:val="NoSpacing"/>
      </w:pPr>
      <w:r>
        <w:tab/>
      </w:r>
      <w:r>
        <w:tab/>
        <w:t>(www.inquisitionspostmortem.ac.uk ref. eCIPM 21-209)</w:t>
      </w:r>
    </w:p>
    <w:p w14:paraId="48741262" w14:textId="77777777" w:rsidR="005D3680" w:rsidRDefault="005D3680" w:rsidP="005D3680">
      <w:pPr>
        <w:pStyle w:val="NoSpacing"/>
      </w:pPr>
      <w:r>
        <w:t xml:space="preserve">  4 Nov.1420</w:t>
      </w:r>
      <w:r>
        <w:tab/>
        <w:t>He was a juror on the inquisition post mortem held in Ilchester,</w:t>
      </w:r>
    </w:p>
    <w:p w14:paraId="27F20A60" w14:textId="77777777" w:rsidR="005D3680" w:rsidRDefault="005D3680" w:rsidP="005D3680">
      <w:pPr>
        <w:pStyle w:val="NoSpacing"/>
      </w:pPr>
      <w:r>
        <w:tab/>
      </w:r>
      <w:r>
        <w:tab/>
        <w:t>Somerset, into land of the late Sir Thomas de la Pole(q.v.).</w:t>
      </w:r>
    </w:p>
    <w:p w14:paraId="0B84D760" w14:textId="77777777" w:rsidR="005D3680" w:rsidRDefault="005D3680" w:rsidP="00E053B9">
      <w:pPr>
        <w:pStyle w:val="NoSpacing"/>
      </w:pPr>
      <w:r>
        <w:tab/>
      </w:r>
      <w:r>
        <w:tab/>
        <w:t>(www.inquisitionspostmortem.ac.uk  ref. eCIPM 21-488)</w:t>
      </w:r>
    </w:p>
    <w:p w14:paraId="024730D5" w14:textId="77777777" w:rsidR="00E053B9" w:rsidRDefault="00E053B9" w:rsidP="00E053B9">
      <w:pPr>
        <w:pStyle w:val="NoSpacing"/>
      </w:pPr>
      <w:r>
        <w:t xml:space="preserve">  8 Nov.1420</w:t>
      </w:r>
      <w:r>
        <w:tab/>
        <w:t>He was a juror on the inquisition post mortem held in Yeovil, Somerset,</w:t>
      </w:r>
    </w:p>
    <w:p w14:paraId="0028FC47" w14:textId="77777777" w:rsidR="00E053B9" w:rsidRDefault="00E053B9" w:rsidP="00E053B9">
      <w:pPr>
        <w:pStyle w:val="NoSpacing"/>
      </w:pPr>
      <w:r>
        <w:tab/>
      </w:r>
      <w:r>
        <w:tab/>
        <w:t>into lands of the late Sir Thomas Romeseye(q.v.).</w:t>
      </w:r>
    </w:p>
    <w:p w14:paraId="3F62D94E" w14:textId="77777777" w:rsidR="00E053B9" w:rsidRDefault="00E053B9" w:rsidP="00E053B9">
      <w:pPr>
        <w:pStyle w:val="NoSpacing"/>
      </w:pPr>
      <w:r>
        <w:tab/>
      </w:r>
      <w:r>
        <w:tab/>
        <w:t>(www.inquisitionspostmortem.ac.uk  ref. eCIPM 221-569)</w:t>
      </w:r>
    </w:p>
    <w:p w14:paraId="4E3767EF" w14:textId="77777777" w:rsidR="005D3680" w:rsidRDefault="005D3680" w:rsidP="00E053B9">
      <w:pPr>
        <w:pStyle w:val="NoSpacing"/>
      </w:pPr>
    </w:p>
    <w:p w14:paraId="622463B1" w14:textId="2B24D256" w:rsidR="00E053B9" w:rsidRDefault="00E053B9" w:rsidP="00E053B9">
      <w:pPr>
        <w:pStyle w:val="NoSpacing"/>
      </w:pPr>
    </w:p>
    <w:p w14:paraId="29115CE9" w14:textId="77777777" w:rsidR="005D3680" w:rsidRDefault="005D3680" w:rsidP="00E053B9">
      <w:pPr>
        <w:pStyle w:val="NoSpacing"/>
      </w:pPr>
      <w:r>
        <w:t>20 December 2016</w:t>
      </w:r>
    </w:p>
    <w:p w14:paraId="00A7369C" w14:textId="51362188" w:rsidR="00931930" w:rsidRPr="00DB1901" w:rsidRDefault="00931930" w:rsidP="00E053B9">
      <w:pPr>
        <w:pStyle w:val="NoSpacing"/>
      </w:pPr>
      <w:r>
        <w:t>12 May 2025</w:t>
      </w:r>
    </w:p>
    <w:p w14:paraId="1A2627CB" w14:textId="77777777" w:rsidR="00931930" w:rsidRPr="00E053B9" w:rsidRDefault="00931930" w:rsidP="00E71FC3">
      <w:pPr>
        <w:pStyle w:val="NoSpacing"/>
      </w:pPr>
    </w:p>
    <w:sectPr w:rsidR="006B2F86" w:rsidRPr="00E053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A524E" w14:textId="77777777" w:rsidR="00E053B9" w:rsidRDefault="00E053B9" w:rsidP="00E71FC3">
      <w:pPr>
        <w:spacing w:after="0" w:line="240" w:lineRule="auto"/>
      </w:pPr>
      <w:r>
        <w:separator/>
      </w:r>
    </w:p>
  </w:endnote>
  <w:endnote w:type="continuationSeparator" w:id="0">
    <w:p w14:paraId="71481223" w14:textId="77777777" w:rsidR="00E053B9" w:rsidRDefault="00E053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B39C8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82EEB" w14:textId="77777777" w:rsidR="00E053B9" w:rsidRDefault="00E053B9" w:rsidP="00E71FC3">
      <w:pPr>
        <w:spacing w:after="0" w:line="240" w:lineRule="auto"/>
      </w:pPr>
      <w:r>
        <w:separator/>
      </w:r>
    </w:p>
  </w:footnote>
  <w:footnote w:type="continuationSeparator" w:id="0">
    <w:p w14:paraId="43A23121" w14:textId="77777777" w:rsidR="00E053B9" w:rsidRDefault="00E053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3B9"/>
    <w:rsid w:val="001A7C09"/>
    <w:rsid w:val="005D3680"/>
    <w:rsid w:val="00733BE7"/>
    <w:rsid w:val="00931930"/>
    <w:rsid w:val="00A85BD3"/>
    <w:rsid w:val="00AB52E8"/>
    <w:rsid w:val="00B16D3F"/>
    <w:rsid w:val="00E053B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0873D"/>
  <w15:chartTrackingRefBased/>
  <w15:docId w15:val="{D7625176-F284-4052-988F-7F363F0F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2016-10-09T19:51:00Z</dcterms:created>
  <dcterms:modified xsi:type="dcterms:W3CDTF">2025-05-12T08:55:00Z</dcterms:modified>
</cp:coreProperties>
</file>