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FA03C" w14:textId="77777777" w:rsidR="009677F7" w:rsidRDefault="009677F7" w:rsidP="009677F7">
      <w:pPr>
        <w:pStyle w:val="NoSpacing"/>
      </w:pPr>
      <w:r>
        <w:rPr>
          <w:u w:val="single"/>
        </w:rPr>
        <w:t>Stephen HOUPER</w:t>
      </w:r>
      <w:r>
        <w:t xml:space="preserve">      (fl.1437)</w:t>
      </w:r>
    </w:p>
    <w:p w14:paraId="5602FA55" w14:textId="77777777" w:rsidR="009677F7" w:rsidRDefault="009677F7" w:rsidP="009677F7">
      <w:pPr>
        <w:pStyle w:val="NoSpacing"/>
      </w:pPr>
    </w:p>
    <w:p w14:paraId="4B4A753B" w14:textId="2514D470" w:rsidR="009677F7" w:rsidRDefault="009677F7" w:rsidP="009677F7">
      <w:pPr>
        <w:pStyle w:val="NoSpacing"/>
      </w:pPr>
    </w:p>
    <w:p w14:paraId="3FE99C27" w14:textId="77777777" w:rsidR="002F5EF5" w:rsidRPr="002F5EF5" w:rsidRDefault="002F5EF5" w:rsidP="002F5EF5">
      <w:pPr>
        <w:spacing w:after="0" w:line="240" w:lineRule="auto"/>
        <w:rPr>
          <w:rFonts w:eastAsia="Calibri"/>
          <w:lang w:val="en-US"/>
        </w:rPr>
      </w:pPr>
      <w:r w:rsidRPr="002F5EF5">
        <w:rPr>
          <w:rFonts w:eastAsia="Calibri"/>
          <w:lang w:val="en-US"/>
        </w:rPr>
        <w:t>22 Jan.1435</w:t>
      </w:r>
      <w:r w:rsidRPr="002F5EF5">
        <w:rPr>
          <w:rFonts w:eastAsia="Calibri"/>
          <w:lang w:val="en-US"/>
        </w:rPr>
        <w:tab/>
        <w:t>He was a juror on the inquisition post mortem held in Ilchester, Somerset,</w:t>
      </w:r>
    </w:p>
    <w:p w14:paraId="00185E03" w14:textId="77777777" w:rsidR="002F5EF5" w:rsidRPr="002F5EF5" w:rsidRDefault="002F5EF5" w:rsidP="002F5EF5">
      <w:pPr>
        <w:spacing w:after="0" w:line="240" w:lineRule="auto"/>
        <w:rPr>
          <w:rFonts w:eastAsia="Calibri"/>
          <w:lang w:val="en-US"/>
        </w:rPr>
      </w:pPr>
      <w:r w:rsidRPr="002F5EF5">
        <w:rPr>
          <w:rFonts w:eastAsia="Calibri"/>
          <w:lang w:val="en-US"/>
        </w:rPr>
        <w:tab/>
      </w:r>
      <w:r w:rsidRPr="002F5EF5">
        <w:rPr>
          <w:rFonts w:eastAsia="Calibri"/>
          <w:lang w:val="en-US"/>
        </w:rPr>
        <w:tab/>
        <w:t>into lands of John Hill of Spaxton(q.v.).</w:t>
      </w:r>
    </w:p>
    <w:p w14:paraId="2B26A5DB" w14:textId="15D3DC5B" w:rsidR="002F5EF5" w:rsidRDefault="002F5EF5" w:rsidP="002F5EF5">
      <w:pPr>
        <w:spacing w:after="0" w:line="240" w:lineRule="auto"/>
        <w:rPr>
          <w:rFonts w:eastAsia="Calibri"/>
        </w:rPr>
      </w:pPr>
      <w:r w:rsidRPr="002F5EF5">
        <w:rPr>
          <w:rFonts w:eastAsia="Calibri"/>
          <w:lang w:val="en-US"/>
        </w:rPr>
        <w:tab/>
      </w:r>
      <w:r w:rsidRPr="002F5EF5">
        <w:rPr>
          <w:rFonts w:eastAsia="Calibri"/>
          <w:lang w:val="en-US"/>
        </w:rPr>
        <w:tab/>
      </w:r>
      <w:r w:rsidRPr="002F5EF5">
        <w:rPr>
          <w:rFonts w:eastAsia="Calibri"/>
        </w:rPr>
        <w:t>(www.inquisitionspostmortem.ac.uk  ref. eCIPM 24-358)</w:t>
      </w:r>
    </w:p>
    <w:p w14:paraId="0F091EA0" w14:textId="77777777" w:rsidR="00B742FB" w:rsidRDefault="00B742FB" w:rsidP="00B742FB">
      <w:pPr>
        <w:pStyle w:val="NoSpacing"/>
        <w:rPr>
          <w:lang w:val="en-US"/>
        </w:rPr>
      </w:pPr>
      <w:r>
        <w:rPr>
          <w:lang w:val="en-US"/>
        </w:rPr>
        <w:t xml:space="preserve">  2 Oct.1435</w:t>
      </w:r>
      <w:r>
        <w:rPr>
          <w:lang w:val="en-US"/>
        </w:rPr>
        <w:tab/>
        <w:t>He was a juror on the inquisition post mortem held in Ilchester,</w:t>
      </w:r>
    </w:p>
    <w:p w14:paraId="6BE887E9" w14:textId="77777777" w:rsidR="00B742FB" w:rsidRDefault="00B742FB" w:rsidP="00B742FB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Somerset, into lands of Sir John Arundell of Lanherne(q.v.).</w:t>
      </w:r>
    </w:p>
    <w:p w14:paraId="7BB94E98" w14:textId="4F615BA4" w:rsidR="00B742FB" w:rsidRPr="00B742FB" w:rsidRDefault="00B742FB" w:rsidP="00B742FB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  <w:t xml:space="preserve"> </w:t>
      </w:r>
      <w:r>
        <w:t>(www.inquisitionspostmortem.ac.uk  ref. eCIPM 24-384)</w:t>
      </w:r>
    </w:p>
    <w:p w14:paraId="028036EC" w14:textId="77777777" w:rsidR="009677F7" w:rsidRDefault="009677F7" w:rsidP="009677F7">
      <w:pPr>
        <w:pStyle w:val="NoSpacing"/>
      </w:pPr>
      <w:r>
        <w:t>11 Oct.1437</w:t>
      </w:r>
      <w:r>
        <w:tab/>
        <w:t>He was a juror on the inquisition post mortem held in Ilchester, Somerset,</w:t>
      </w:r>
    </w:p>
    <w:p w14:paraId="0BC7B116" w14:textId="77777777" w:rsidR="009677F7" w:rsidRDefault="009677F7" w:rsidP="009677F7">
      <w:pPr>
        <w:pStyle w:val="NoSpacing"/>
      </w:pPr>
      <w:r>
        <w:tab/>
      </w:r>
      <w:r>
        <w:tab/>
        <w:t>into the lands of the late Thomas Othe(q.v.).</w:t>
      </w:r>
    </w:p>
    <w:p w14:paraId="06E15910" w14:textId="77777777" w:rsidR="009677F7" w:rsidRDefault="009677F7" w:rsidP="009677F7">
      <w:pPr>
        <w:pStyle w:val="NoSpacing"/>
      </w:pPr>
      <w:r>
        <w:tab/>
      </w:r>
      <w:r>
        <w:tab/>
        <w:t>(www.inquisitionspostmortem.ac.uk  ref. eCIPM 25-19)</w:t>
      </w:r>
    </w:p>
    <w:p w14:paraId="0E226A89" w14:textId="77777777" w:rsidR="00C975E7" w:rsidRDefault="00C975E7" w:rsidP="00C975E7">
      <w:pPr>
        <w:pStyle w:val="NoSpacing"/>
      </w:pPr>
      <w:r>
        <w:t>28 Oct.1437</w:t>
      </w:r>
      <w:r>
        <w:tab/>
        <w:t>He was a juror on the inquisition que plura held in Ilchester, Somerset,</w:t>
      </w:r>
    </w:p>
    <w:p w14:paraId="595DC909" w14:textId="77777777" w:rsidR="00C975E7" w:rsidRDefault="00C975E7" w:rsidP="00C975E7">
      <w:pPr>
        <w:pStyle w:val="NoSpacing"/>
      </w:pPr>
      <w:r>
        <w:tab/>
      </w:r>
      <w:r>
        <w:tab/>
        <w:t>into lands of the late John Warmewell(q.v.).</w:t>
      </w:r>
    </w:p>
    <w:p w14:paraId="7DF64B36" w14:textId="77777777" w:rsidR="00C975E7" w:rsidRDefault="00C975E7" w:rsidP="00C975E7">
      <w:pPr>
        <w:pStyle w:val="NoSpacing"/>
      </w:pPr>
      <w:r>
        <w:tab/>
      </w:r>
      <w:r>
        <w:tab/>
        <w:t>(www.inquisitionspostmortem.ac.uk   ref. eCIPM 25-26)</w:t>
      </w:r>
    </w:p>
    <w:p w14:paraId="63C8EFCC" w14:textId="77777777" w:rsidR="002A7E58" w:rsidRDefault="002A7E58" w:rsidP="002A7E58">
      <w:pPr>
        <w:pStyle w:val="NoSpacing"/>
      </w:pPr>
      <w:r>
        <w:t xml:space="preserve">  8 Jan.1428</w:t>
      </w:r>
      <w:r>
        <w:tab/>
        <w:t>He was a juror on the inquisition post mortem held in Yeovil,</w:t>
      </w:r>
    </w:p>
    <w:p w14:paraId="2EA461B7" w14:textId="77777777" w:rsidR="002A7E58" w:rsidRDefault="002A7E58" w:rsidP="002A7E58">
      <w:pPr>
        <w:pStyle w:val="NoSpacing"/>
      </w:pPr>
      <w:r>
        <w:tab/>
      </w:r>
      <w:r>
        <w:tab/>
        <w:t>Somerset, into lands of Constance Holand(q.v.).</w:t>
      </w:r>
    </w:p>
    <w:p w14:paraId="6B2ACB5F" w14:textId="6D28B32B" w:rsidR="002A7E58" w:rsidRDefault="002A7E58" w:rsidP="00C975E7">
      <w:pPr>
        <w:pStyle w:val="NoSpacing"/>
      </w:pPr>
      <w:r>
        <w:tab/>
      </w:r>
      <w:r>
        <w:tab/>
        <w:t>(</w:t>
      </w:r>
      <w:hyperlink r:id="rId6" w:history="1">
        <w:r w:rsidRPr="00330414">
          <w:rPr>
            <w:rStyle w:val="Hyperlink"/>
          </w:rPr>
          <w:t>https://inquisitionspostmortem.ac.uk/view/inquisition/25-109/121</w:t>
        </w:r>
      </w:hyperlink>
      <w:r>
        <w:t xml:space="preserve"> )</w:t>
      </w:r>
    </w:p>
    <w:p w14:paraId="6CB05ADD" w14:textId="77777777" w:rsidR="00C975E7" w:rsidRDefault="00C975E7" w:rsidP="009677F7">
      <w:pPr>
        <w:pStyle w:val="NoSpacing"/>
      </w:pPr>
    </w:p>
    <w:p w14:paraId="015F5670" w14:textId="55251360" w:rsidR="002F5EF5" w:rsidRDefault="002F5EF5" w:rsidP="009677F7">
      <w:pPr>
        <w:pStyle w:val="NoSpacing"/>
      </w:pPr>
    </w:p>
    <w:p w14:paraId="326DFFF3" w14:textId="64E38475" w:rsidR="00B742FB" w:rsidRDefault="00B742FB" w:rsidP="009677F7">
      <w:pPr>
        <w:pStyle w:val="NoSpacing"/>
      </w:pPr>
      <w:r>
        <w:t>14 March 2021</w:t>
      </w:r>
    </w:p>
    <w:p w14:paraId="6545F315" w14:textId="45BC6330" w:rsidR="002A7E58" w:rsidRDefault="002A7E58" w:rsidP="009677F7">
      <w:pPr>
        <w:pStyle w:val="NoSpacing"/>
      </w:pPr>
      <w:r>
        <w:t>11 May 2024</w:t>
      </w:r>
    </w:p>
    <w:p w14:paraId="2099D1F1" w14:textId="77777777" w:rsidR="002A7E58" w:rsidRPr="009677F7" w:rsidRDefault="002A7E58" w:rsidP="00E71FC3">
      <w:pPr>
        <w:pStyle w:val="NoSpacing"/>
      </w:pPr>
    </w:p>
    <w:sectPr w:rsidR="006B2F86" w:rsidRPr="009677F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1DB592" w14:textId="77777777" w:rsidR="009677F7" w:rsidRDefault="009677F7" w:rsidP="00E71FC3">
      <w:pPr>
        <w:spacing w:after="0" w:line="240" w:lineRule="auto"/>
      </w:pPr>
      <w:r>
        <w:separator/>
      </w:r>
    </w:p>
  </w:endnote>
  <w:endnote w:type="continuationSeparator" w:id="0">
    <w:p w14:paraId="6C1EED24" w14:textId="77777777" w:rsidR="009677F7" w:rsidRDefault="009677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058D7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17C55F" w14:textId="77777777" w:rsidR="009677F7" w:rsidRDefault="009677F7" w:rsidP="00E71FC3">
      <w:pPr>
        <w:spacing w:after="0" w:line="240" w:lineRule="auto"/>
      </w:pPr>
      <w:r>
        <w:separator/>
      </w:r>
    </w:p>
  </w:footnote>
  <w:footnote w:type="continuationSeparator" w:id="0">
    <w:p w14:paraId="18F174A8" w14:textId="77777777" w:rsidR="009677F7" w:rsidRDefault="009677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7F7"/>
    <w:rsid w:val="001A7C09"/>
    <w:rsid w:val="002A7E58"/>
    <w:rsid w:val="002F5EF5"/>
    <w:rsid w:val="003A7117"/>
    <w:rsid w:val="00577BD5"/>
    <w:rsid w:val="00656CBA"/>
    <w:rsid w:val="006A1F77"/>
    <w:rsid w:val="00733BE7"/>
    <w:rsid w:val="009677F7"/>
    <w:rsid w:val="00AB52E8"/>
    <w:rsid w:val="00B16D3F"/>
    <w:rsid w:val="00B742FB"/>
    <w:rsid w:val="00BB41AC"/>
    <w:rsid w:val="00C975E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039AB"/>
  <w15:chartTrackingRefBased/>
  <w15:docId w15:val="{D17B5EB2-682B-47B9-AB2F-4A1EC96E3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A7E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03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2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2017-05-26T20:06:00Z</dcterms:created>
  <dcterms:modified xsi:type="dcterms:W3CDTF">2024-05-11T09:18:00Z</dcterms:modified>
</cp:coreProperties>
</file>