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2BD67" w14:textId="77777777" w:rsidR="00CE0181" w:rsidRDefault="00CE0181" w:rsidP="00CE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HOUPER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14E9000C" w14:textId="77777777" w:rsidR="00CE0181" w:rsidRDefault="00CE0181" w:rsidP="00CE0181">
      <w:pPr>
        <w:pStyle w:val="NoSpacing"/>
        <w:rPr>
          <w:rFonts w:cs="Times New Roman"/>
          <w:szCs w:val="24"/>
        </w:rPr>
      </w:pPr>
    </w:p>
    <w:p w14:paraId="49B387DA" w14:textId="77777777" w:rsidR="00CE0181" w:rsidRDefault="00CE0181" w:rsidP="00CE0181">
      <w:pPr>
        <w:pStyle w:val="NoSpacing"/>
        <w:rPr>
          <w:rFonts w:cs="Times New Roman"/>
          <w:szCs w:val="24"/>
        </w:rPr>
      </w:pPr>
    </w:p>
    <w:p w14:paraId="076F9894" w14:textId="77777777" w:rsidR="00CE0181" w:rsidRDefault="00CE0181" w:rsidP="00CE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Taunton into lands of</w:t>
      </w:r>
    </w:p>
    <w:p w14:paraId="5F3D2C32" w14:textId="77777777" w:rsidR="00CE0181" w:rsidRDefault="00CE0181" w:rsidP="00CE01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Isabel </w:t>
      </w:r>
      <w:proofErr w:type="spellStart"/>
      <w:r>
        <w:rPr>
          <w:rFonts w:cs="Times New Roman"/>
          <w:szCs w:val="24"/>
        </w:rPr>
        <w:t>Saymoure</w:t>
      </w:r>
      <w:proofErr w:type="spellEnd"/>
      <w:r>
        <w:rPr>
          <w:rFonts w:cs="Times New Roman"/>
          <w:szCs w:val="24"/>
        </w:rPr>
        <w:t>(q.v.).</w:t>
      </w:r>
    </w:p>
    <w:p w14:paraId="48D5707A" w14:textId="77777777" w:rsidR="00CE0181" w:rsidRDefault="00CE0181" w:rsidP="00CE018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F48CAE4" w14:textId="77777777" w:rsidR="00CE0181" w:rsidRDefault="00CE0181" w:rsidP="00CE018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p.142-5)</w:t>
      </w:r>
    </w:p>
    <w:p w14:paraId="669C6D1C" w14:textId="77777777" w:rsidR="00CE0181" w:rsidRDefault="00CE0181" w:rsidP="00CE0181">
      <w:pPr>
        <w:pStyle w:val="NoSpacing"/>
        <w:rPr>
          <w:rFonts w:eastAsia="Times New Roman" w:cs="Times New Roman"/>
          <w:szCs w:val="24"/>
        </w:rPr>
      </w:pPr>
    </w:p>
    <w:p w14:paraId="1A12B4AC" w14:textId="77777777" w:rsidR="00CE0181" w:rsidRDefault="00CE0181" w:rsidP="00CE0181">
      <w:pPr>
        <w:pStyle w:val="NoSpacing"/>
        <w:rPr>
          <w:rFonts w:eastAsia="Times New Roman" w:cs="Times New Roman"/>
          <w:szCs w:val="24"/>
        </w:rPr>
      </w:pPr>
    </w:p>
    <w:p w14:paraId="5AA9FABB" w14:textId="77777777" w:rsidR="00CE0181" w:rsidRDefault="00CE0181" w:rsidP="00CE018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31 October 2023</w:t>
      </w:r>
    </w:p>
    <w:p w14:paraId="3DC82F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79295" w14:textId="77777777" w:rsidR="00CE0181" w:rsidRDefault="00CE0181" w:rsidP="009139A6">
      <w:r>
        <w:separator/>
      </w:r>
    </w:p>
  </w:endnote>
  <w:endnote w:type="continuationSeparator" w:id="0">
    <w:p w14:paraId="6907DEDB" w14:textId="77777777" w:rsidR="00CE0181" w:rsidRDefault="00CE01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286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2D3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F94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130EF" w14:textId="77777777" w:rsidR="00CE0181" w:rsidRDefault="00CE0181" w:rsidP="009139A6">
      <w:r>
        <w:separator/>
      </w:r>
    </w:p>
  </w:footnote>
  <w:footnote w:type="continuationSeparator" w:id="0">
    <w:p w14:paraId="369BE7F6" w14:textId="77777777" w:rsidR="00CE0181" w:rsidRDefault="00CE01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1F4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A0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74A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8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018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26C62"/>
  <w15:chartTrackingRefBased/>
  <w15:docId w15:val="{A2451446-A89D-4139-AE01-C5AA86A7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2023-10-31T21:09:00Z</dcterms:created>
  <dcterms:modified xsi:type="dcterms:W3CDTF">2023-10-31T21:10:00Z</dcterms:modified>
</cp:coreProperties>
</file>