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DE586" w14:textId="7B254006" w:rsidR="002452FA" w:rsidRDefault="002452FA" w:rsidP="002452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HOUNUER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(fl.1483)</w:t>
      </w:r>
    </w:p>
    <w:p w14:paraId="726B1D6B" w14:textId="77777777" w:rsidR="002452FA" w:rsidRDefault="002452FA" w:rsidP="002452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54869D" w14:textId="77777777" w:rsidR="002452FA" w:rsidRDefault="002452FA" w:rsidP="002452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BCE883" w14:textId="77777777" w:rsidR="002452FA" w:rsidRDefault="002452FA" w:rsidP="002452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Ilchester, Somerset,</w:t>
      </w:r>
    </w:p>
    <w:p w14:paraId="1D30BB44" w14:textId="77777777" w:rsidR="002452FA" w:rsidRDefault="002452FA" w:rsidP="002452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Dodyngton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18CD2BA" w14:textId="77777777" w:rsidR="002452FA" w:rsidRDefault="002452FA" w:rsidP="002452FA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7D1E29" w14:textId="77777777" w:rsidR="002452FA" w:rsidRDefault="002452FA" w:rsidP="002452FA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p.9)</w:t>
      </w:r>
    </w:p>
    <w:p w14:paraId="54FAD6A5" w14:textId="77777777" w:rsidR="002452FA" w:rsidRDefault="002452FA" w:rsidP="002452F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6096A48" w14:textId="77777777" w:rsidR="002452FA" w:rsidRDefault="002452FA" w:rsidP="002452F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23F2D0A" w14:textId="77777777" w:rsidR="002452FA" w:rsidRPr="00B6683B" w:rsidRDefault="002452FA" w:rsidP="002452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July 2021</w:t>
      </w:r>
    </w:p>
    <w:p w14:paraId="2F154F0F" w14:textId="6CAFAD26" w:rsidR="00BA00AB" w:rsidRPr="002452F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452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4DF9F" w14:textId="77777777" w:rsidR="002452FA" w:rsidRDefault="002452FA" w:rsidP="009139A6">
      <w:r>
        <w:separator/>
      </w:r>
    </w:p>
  </w:endnote>
  <w:endnote w:type="continuationSeparator" w:id="0">
    <w:p w14:paraId="413D1E27" w14:textId="77777777" w:rsidR="002452FA" w:rsidRDefault="002452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905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B1F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A6C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6AE8A" w14:textId="77777777" w:rsidR="002452FA" w:rsidRDefault="002452FA" w:rsidP="009139A6">
      <w:r>
        <w:separator/>
      </w:r>
    </w:p>
  </w:footnote>
  <w:footnote w:type="continuationSeparator" w:id="0">
    <w:p w14:paraId="35815E62" w14:textId="77777777" w:rsidR="002452FA" w:rsidRDefault="002452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951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64B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E70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FA"/>
    <w:rsid w:val="000666E0"/>
    <w:rsid w:val="002452F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942E0"/>
  <w15:chartTrackingRefBased/>
  <w15:docId w15:val="{352B0CB6-114A-4A34-BBE9-3F98DDF6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2021-07-02T19:03:00Z</dcterms:created>
  <dcterms:modified xsi:type="dcterms:W3CDTF">2021-07-02T19:04:00Z</dcterms:modified>
</cp:coreProperties>
</file>