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C424C" w14:textId="02A924AB" w:rsidR="006B2F86" w:rsidRDefault="00943A4C" w:rsidP="00E71FC3">
      <w:pPr>
        <w:pStyle w:val="NoSpacing"/>
      </w:pPr>
      <w:r>
        <w:rPr>
          <w:u w:val="single"/>
        </w:rPr>
        <w:t>Stephen HOUNCHON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2DF06E7E" w14:textId="7BCB9E5B" w:rsidR="00943A4C" w:rsidRDefault="00943A4C" w:rsidP="00E71FC3">
      <w:pPr>
        <w:pStyle w:val="NoSpacing"/>
      </w:pPr>
    </w:p>
    <w:p w14:paraId="4D86FDF2" w14:textId="4EC9148A" w:rsidR="00943A4C" w:rsidRDefault="00943A4C" w:rsidP="00E71FC3">
      <w:pPr>
        <w:pStyle w:val="NoSpacing"/>
      </w:pPr>
    </w:p>
    <w:p w14:paraId="1325D3FE" w14:textId="36467688" w:rsidR="00943A4C" w:rsidRDefault="00943A4C" w:rsidP="00E71FC3">
      <w:pPr>
        <w:pStyle w:val="NoSpacing"/>
      </w:pPr>
      <w:r>
        <w:t xml:space="preserve">  1 Mar.1438</w:t>
      </w:r>
      <w:r>
        <w:tab/>
        <w:t>He was appointed executor of William Warner and Poole, Dorset(q.v.),</w:t>
      </w:r>
    </w:p>
    <w:p w14:paraId="483E101B" w14:textId="520960B5" w:rsidR="00943A4C" w:rsidRDefault="00943A4C" w:rsidP="00E71FC3">
      <w:pPr>
        <w:pStyle w:val="NoSpacing"/>
      </w:pPr>
      <w:r>
        <w:tab/>
      </w:r>
      <w:r>
        <w:tab/>
        <w:t xml:space="preserve">in which he was bequeathed lands in Poole and </w:t>
      </w:r>
      <w:proofErr w:type="spellStart"/>
      <w:r>
        <w:t>Wimbourne</w:t>
      </w:r>
      <w:proofErr w:type="spellEnd"/>
      <w:r>
        <w:t xml:space="preserve"> Minster,</w:t>
      </w:r>
    </w:p>
    <w:p w14:paraId="4CCFEBF3" w14:textId="7770DA9E" w:rsidR="00943A4C" w:rsidRDefault="00943A4C" w:rsidP="00E71FC3">
      <w:pPr>
        <w:pStyle w:val="NoSpacing"/>
      </w:pPr>
      <w:r>
        <w:tab/>
      </w:r>
      <w:r>
        <w:tab/>
        <w:t xml:space="preserve">Dorset.  </w:t>
      </w:r>
      <w:r>
        <w:t>(“Some Deeds of the County of Dorset” Kenneth Jacob p.3)</w:t>
      </w:r>
    </w:p>
    <w:p w14:paraId="3F7FE85E" w14:textId="2902397D" w:rsidR="00943A4C" w:rsidRDefault="00943A4C" w:rsidP="00E71FC3">
      <w:pPr>
        <w:pStyle w:val="NoSpacing"/>
      </w:pPr>
    </w:p>
    <w:p w14:paraId="556433FF" w14:textId="002B9156" w:rsidR="00943A4C" w:rsidRDefault="00943A4C" w:rsidP="00E71FC3">
      <w:pPr>
        <w:pStyle w:val="NoSpacing"/>
      </w:pPr>
    </w:p>
    <w:p w14:paraId="22733F99" w14:textId="0EC25FAD" w:rsidR="00943A4C" w:rsidRPr="00943A4C" w:rsidRDefault="00943A4C" w:rsidP="00E71FC3">
      <w:pPr>
        <w:pStyle w:val="NoSpacing"/>
      </w:pPr>
      <w:r>
        <w:t>5 September 2018</w:t>
      </w:r>
      <w:bookmarkStart w:id="0" w:name="_GoBack"/>
      <w:bookmarkEnd w:id="0"/>
    </w:p>
    <w:sectPr w:rsidR="00943A4C" w:rsidRPr="00943A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5D6DC" w14:textId="77777777" w:rsidR="00943A4C" w:rsidRDefault="00943A4C" w:rsidP="00E71FC3">
      <w:pPr>
        <w:spacing w:after="0" w:line="240" w:lineRule="auto"/>
      </w:pPr>
      <w:r>
        <w:separator/>
      </w:r>
    </w:p>
  </w:endnote>
  <w:endnote w:type="continuationSeparator" w:id="0">
    <w:p w14:paraId="0FBDDE5D" w14:textId="77777777" w:rsidR="00943A4C" w:rsidRDefault="00943A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1CE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81668" w14:textId="77777777" w:rsidR="00943A4C" w:rsidRDefault="00943A4C" w:rsidP="00E71FC3">
      <w:pPr>
        <w:spacing w:after="0" w:line="240" w:lineRule="auto"/>
      </w:pPr>
      <w:r>
        <w:separator/>
      </w:r>
    </w:p>
  </w:footnote>
  <w:footnote w:type="continuationSeparator" w:id="0">
    <w:p w14:paraId="50C89362" w14:textId="77777777" w:rsidR="00943A4C" w:rsidRDefault="00943A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4C"/>
    <w:rsid w:val="001A7C09"/>
    <w:rsid w:val="00577BD5"/>
    <w:rsid w:val="00656CBA"/>
    <w:rsid w:val="006A1F77"/>
    <w:rsid w:val="00733BE7"/>
    <w:rsid w:val="00943A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C8F5D"/>
  <w15:chartTrackingRefBased/>
  <w15:docId w15:val="{85A4E7DF-8297-45B2-B4F8-65707839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2018-09-05T13:44:00Z</dcterms:created>
  <dcterms:modified xsi:type="dcterms:W3CDTF">2018-09-05T13:46:00Z</dcterms:modified>
</cp:coreProperties>
</file>