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HOUK</w:t>
      </w:r>
      <w:r>
        <w:rPr>
          <w:rFonts w:ascii="Times New Roman"/>
          <w:sz w:val="24"/>
          <w:szCs w:val="24"/>
        </w:rPr>
        <w:t xml:space="preserve">      (fl.1447)</w:t>
      </w:r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Tapiter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132BA" w:rsidRDefault="00B132BA" w:rsidP="00B132B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Default="00B132BA" w:rsidP="00B132BA">
      <w:pPr>
        <w:pStyle w:val="NoSpacing"/>
      </w:pPr>
      <w:r>
        <w:t>30 October 2013</w:t>
      </w:r>
    </w:p>
    <w:p w:rsidR="00445F2C" w:rsidRPr="00C009D8" w:rsidRDefault="00445F2C" w:rsidP="00B132BA">
      <w:pPr>
        <w:pStyle w:val="NoSpacing"/>
      </w:pPr>
      <w:bookmarkStart w:id="0" w:name="_GoBack"/>
      <w:bookmarkEnd w:id="0"/>
    </w:p>
    <w:sectPr w:rsidR="00445F2C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2BA" w:rsidRDefault="00B132BA" w:rsidP="00920DE3">
      <w:pPr>
        <w:spacing w:after="0" w:line="240" w:lineRule="auto"/>
      </w:pPr>
      <w:r>
        <w:separator/>
      </w:r>
    </w:p>
  </w:endnote>
  <w:endnote w:type="continuationSeparator" w:id="0">
    <w:p w:rsidR="00B132BA" w:rsidRDefault="00B132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2BA" w:rsidRDefault="00B132BA" w:rsidP="00920DE3">
      <w:pPr>
        <w:spacing w:after="0" w:line="240" w:lineRule="auto"/>
      </w:pPr>
      <w:r>
        <w:separator/>
      </w:r>
    </w:p>
  </w:footnote>
  <w:footnote w:type="continuationSeparator" w:id="0">
    <w:p w:rsidR="00B132BA" w:rsidRDefault="00B132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BA"/>
    <w:rsid w:val="00120749"/>
    <w:rsid w:val="00445F2C"/>
    <w:rsid w:val="00624CAE"/>
    <w:rsid w:val="00920DE3"/>
    <w:rsid w:val="00B132B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132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132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2014-01-11T21:29:00Z</dcterms:created>
  <dcterms:modified xsi:type="dcterms:W3CDTF">2014-01-11T21:30:00Z</dcterms:modified>
</cp:coreProperties>
</file>