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F809B6" w14:textId="77777777" w:rsidR="00213A0E" w:rsidRDefault="00213A0E" w:rsidP="00213A0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HOUIS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F9947BC" w14:textId="77777777" w:rsidR="00213A0E" w:rsidRDefault="00213A0E" w:rsidP="00213A0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661CF1D" w14:textId="77777777" w:rsidR="00213A0E" w:rsidRDefault="00213A0E" w:rsidP="00213A0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15360E1" w14:textId="77777777" w:rsidR="00213A0E" w:rsidRDefault="00213A0E" w:rsidP="00213A0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He, Humphrey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Raffe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Thomas Baker(q.v.) made a plaint of</w:t>
      </w:r>
    </w:p>
    <w:p w14:paraId="66B86D4E" w14:textId="77777777" w:rsidR="00213A0E" w:rsidRDefault="00213A0E" w:rsidP="00213A0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forcible abbey against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Hotrough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Charing, Kent(q.v.), and</w:t>
      </w:r>
    </w:p>
    <w:p w14:paraId="4C4633CF" w14:textId="77777777" w:rsidR="00213A0E" w:rsidRDefault="00213A0E" w:rsidP="00213A0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John Ford, senior, of Charing(q.v.).</w:t>
      </w:r>
    </w:p>
    <w:p w14:paraId="3C3E6A4F" w14:textId="77777777" w:rsidR="00213A0E" w:rsidRDefault="00213A0E" w:rsidP="00213A0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18137EF" w14:textId="77777777" w:rsidR="00213A0E" w:rsidRDefault="00213A0E" w:rsidP="00213A0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54BA07F" w14:textId="77777777" w:rsidR="00213A0E" w:rsidRDefault="00213A0E" w:rsidP="00213A0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158E55B" w14:textId="77777777" w:rsidR="00213A0E" w:rsidRDefault="00213A0E" w:rsidP="00213A0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26 January 2021</w:t>
      </w:r>
    </w:p>
    <w:p w14:paraId="4EFA960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8E078E" w14:textId="77777777" w:rsidR="00213A0E" w:rsidRDefault="00213A0E" w:rsidP="009139A6">
      <w:r>
        <w:separator/>
      </w:r>
    </w:p>
  </w:endnote>
  <w:endnote w:type="continuationSeparator" w:id="0">
    <w:p w14:paraId="175F800A" w14:textId="77777777" w:rsidR="00213A0E" w:rsidRDefault="00213A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4FD8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6D35C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EAE6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5B1848" w14:textId="77777777" w:rsidR="00213A0E" w:rsidRDefault="00213A0E" w:rsidP="009139A6">
      <w:r>
        <w:separator/>
      </w:r>
    </w:p>
  </w:footnote>
  <w:footnote w:type="continuationSeparator" w:id="0">
    <w:p w14:paraId="586EDB60" w14:textId="77777777" w:rsidR="00213A0E" w:rsidRDefault="00213A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0496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222A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A37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A0E"/>
    <w:rsid w:val="000666E0"/>
    <w:rsid w:val="00213A0E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C68E4"/>
  <w15:chartTrackingRefBased/>
  <w15:docId w15:val="{8E5B198E-A3B8-4A0A-B85E-039F58E8C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13A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2021-03-03T11:35:00Z</dcterms:created>
  <dcterms:modified xsi:type="dcterms:W3CDTF">2021-03-03T11:35:00Z</dcterms:modified>
</cp:coreProperties>
</file>