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D1FB4" w14:textId="7FD443C3" w:rsidR="006B2F86" w:rsidRDefault="00EA1499" w:rsidP="00E71FC3">
      <w:pPr>
        <w:pStyle w:val="NoSpacing"/>
      </w:pPr>
      <w:r>
        <w:rPr>
          <w:u w:val="single"/>
        </w:rPr>
        <w:t>William HOUGHTON</w:t>
      </w:r>
      <w:r>
        <w:t xml:space="preserve">   </w:t>
      </w:r>
      <w:proofErr w:type="gramStart"/>
      <w:r>
        <w:t xml:space="preserve">   (</w:t>
      </w:r>
      <w:proofErr w:type="gramEnd"/>
      <w:r>
        <w:t>d.1483)</w:t>
      </w:r>
    </w:p>
    <w:p w14:paraId="0D389777" w14:textId="34E25652" w:rsidR="00EA1499" w:rsidRDefault="00EA1499" w:rsidP="00E71FC3">
      <w:pPr>
        <w:pStyle w:val="NoSpacing"/>
      </w:pPr>
      <w:r>
        <w:t>of Old Malton, North Riding of Yorkshire.</w:t>
      </w:r>
    </w:p>
    <w:p w14:paraId="6A164BD2" w14:textId="7467B4CB" w:rsidR="00EA1499" w:rsidRDefault="00EA1499" w:rsidP="00E71FC3">
      <w:pPr>
        <w:pStyle w:val="NoSpacing"/>
      </w:pPr>
    </w:p>
    <w:p w14:paraId="498FB31A" w14:textId="28D6C0E4" w:rsidR="00EA1499" w:rsidRDefault="00EA1499" w:rsidP="00E71FC3">
      <w:pPr>
        <w:pStyle w:val="NoSpacing"/>
      </w:pPr>
    </w:p>
    <w:p w14:paraId="51B2B981" w14:textId="3A469F31" w:rsidR="00EA1499" w:rsidRDefault="00EA1499" w:rsidP="00E71FC3">
      <w:pPr>
        <w:pStyle w:val="NoSpacing"/>
      </w:pPr>
      <w:r>
        <w:t xml:space="preserve">  4 Oct.1483</w:t>
      </w:r>
      <w:r>
        <w:tab/>
      </w:r>
      <w:r>
        <w:t>He made his Will.   (W.Y.R. p.89)</w:t>
      </w:r>
    </w:p>
    <w:p w14:paraId="1E11ED76" w14:textId="77777777" w:rsidR="00EA1499" w:rsidRDefault="00EA1499" w:rsidP="00EA1499">
      <w:pPr>
        <w:pStyle w:val="NoSpacing"/>
      </w:pPr>
      <w:r>
        <w:t>22 Nov.</w:t>
      </w:r>
      <w:r>
        <w:tab/>
      </w:r>
      <w:r>
        <w:t>Probate of his Will.   (ibid.)</w:t>
      </w:r>
    </w:p>
    <w:p w14:paraId="30CF94D2" w14:textId="77777777" w:rsidR="00EA1499" w:rsidRDefault="00EA1499" w:rsidP="00EA1499">
      <w:pPr>
        <w:pStyle w:val="NoSpacing"/>
      </w:pPr>
    </w:p>
    <w:p w14:paraId="268D04AC" w14:textId="77777777" w:rsidR="00EA1499" w:rsidRDefault="00EA1499" w:rsidP="00EA1499">
      <w:pPr>
        <w:pStyle w:val="NoSpacing"/>
      </w:pPr>
    </w:p>
    <w:p w14:paraId="0AF8FFCC" w14:textId="77777777" w:rsidR="00EA1499" w:rsidRDefault="00EA1499" w:rsidP="00EA1499">
      <w:pPr>
        <w:pStyle w:val="NoSpacing"/>
      </w:pPr>
      <w:r>
        <w:t>4 December 2018</w:t>
      </w:r>
    </w:p>
    <w:p w14:paraId="4255F829" w14:textId="0E963011" w:rsidR="00EA1499" w:rsidRPr="00EA1499" w:rsidRDefault="00EA1499" w:rsidP="00E71FC3">
      <w:pPr>
        <w:pStyle w:val="NoSpacing"/>
      </w:pPr>
      <w:bookmarkStart w:id="0" w:name="_GoBack"/>
      <w:bookmarkEnd w:id="0"/>
    </w:p>
    <w:sectPr w:rsidR="00EA1499" w:rsidRPr="00EA14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909BB" w14:textId="77777777" w:rsidR="00EA1499" w:rsidRDefault="00EA1499" w:rsidP="00E71FC3">
      <w:pPr>
        <w:spacing w:after="0" w:line="240" w:lineRule="auto"/>
      </w:pPr>
      <w:r>
        <w:separator/>
      </w:r>
    </w:p>
  </w:endnote>
  <w:endnote w:type="continuationSeparator" w:id="0">
    <w:p w14:paraId="170D77A0" w14:textId="77777777" w:rsidR="00EA1499" w:rsidRDefault="00EA14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987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61FBF" w14:textId="77777777" w:rsidR="00EA1499" w:rsidRDefault="00EA1499" w:rsidP="00E71FC3">
      <w:pPr>
        <w:spacing w:after="0" w:line="240" w:lineRule="auto"/>
      </w:pPr>
      <w:r>
        <w:separator/>
      </w:r>
    </w:p>
  </w:footnote>
  <w:footnote w:type="continuationSeparator" w:id="0">
    <w:p w14:paraId="6199184F" w14:textId="77777777" w:rsidR="00EA1499" w:rsidRDefault="00EA14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149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754AA"/>
  <w15:chartTrackingRefBased/>
  <w15:docId w15:val="{78A1086A-D508-4B44-9669-17572874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2018-12-04T20:34:00Z</dcterms:created>
  <dcterms:modified xsi:type="dcterms:W3CDTF">2018-12-04T20:36:00Z</dcterms:modified>
</cp:coreProperties>
</file>