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51D51" w14:textId="77777777" w:rsidR="002F11C8" w:rsidRDefault="002F11C8" w:rsidP="002F1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HOUGHTON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0B52A36A" w14:textId="77777777" w:rsidR="002F11C8" w:rsidRDefault="002F11C8" w:rsidP="002F1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7C53DE10" w14:textId="77777777" w:rsidR="002F11C8" w:rsidRDefault="002F11C8" w:rsidP="002F1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7B13BC" w14:textId="77777777" w:rsidR="002F11C8" w:rsidRDefault="002F11C8" w:rsidP="002F1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B0D9F4" w14:textId="77777777" w:rsidR="002F11C8" w:rsidRDefault="002F11C8" w:rsidP="002F11C8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FA64A7E" w14:textId="77777777" w:rsidR="002F11C8" w:rsidRDefault="002F11C8" w:rsidP="002F11C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984B058" w14:textId="77777777" w:rsidR="002F11C8" w:rsidRDefault="002F11C8" w:rsidP="002F11C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26E0173" w14:textId="77777777" w:rsidR="002F11C8" w:rsidRDefault="002F11C8" w:rsidP="002F1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3A7EAE" w14:textId="77777777" w:rsidR="002F11C8" w:rsidRDefault="002F11C8" w:rsidP="002F11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AB440" w14:textId="77777777" w:rsidR="002F11C8" w:rsidRDefault="002F11C8" w:rsidP="002F11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068455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18A86" w14:textId="77777777" w:rsidR="002F11C8" w:rsidRDefault="002F11C8" w:rsidP="009139A6">
      <w:r>
        <w:separator/>
      </w:r>
    </w:p>
  </w:endnote>
  <w:endnote w:type="continuationSeparator" w:id="0">
    <w:p w14:paraId="642C4F9D" w14:textId="77777777" w:rsidR="002F11C8" w:rsidRDefault="002F11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63D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63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669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02BBE" w14:textId="77777777" w:rsidR="002F11C8" w:rsidRDefault="002F11C8" w:rsidP="009139A6">
      <w:r>
        <w:separator/>
      </w:r>
    </w:p>
  </w:footnote>
  <w:footnote w:type="continuationSeparator" w:id="0">
    <w:p w14:paraId="6A17B2D0" w14:textId="77777777" w:rsidR="002F11C8" w:rsidRDefault="002F11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652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656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17D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1C8"/>
    <w:rsid w:val="000666E0"/>
    <w:rsid w:val="002510B7"/>
    <w:rsid w:val="002F11C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17B6E"/>
  <w15:chartTrackingRefBased/>
  <w15:docId w15:val="{48E0B193-A1F5-47EA-9D77-CAB405FC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2022-07-03T20:09:00Z</dcterms:created>
  <dcterms:modified xsi:type="dcterms:W3CDTF">2022-07-03T20:12:00Z</dcterms:modified>
</cp:coreProperties>
</file>