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484E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DC2C1D5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1392FEFE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D1E5C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258DB" w14:textId="77777777" w:rsidR="00D968FF" w:rsidRDefault="00D968FF" w:rsidP="00D968F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F67B48D" w14:textId="77777777" w:rsidR="00D968FF" w:rsidRDefault="00D968FF" w:rsidP="00D968F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886941C" w14:textId="77777777" w:rsidR="00D968FF" w:rsidRDefault="00D968FF" w:rsidP="00D968F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DECDEFE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3BAE6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5D083" w14:textId="77777777" w:rsidR="00D968FF" w:rsidRDefault="00D968FF" w:rsidP="00D968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7A194A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0DF5A" w14:textId="77777777" w:rsidR="00D968FF" w:rsidRDefault="00D968FF" w:rsidP="009139A6">
      <w:r>
        <w:separator/>
      </w:r>
    </w:p>
  </w:endnote>
  <w:endnote w:type="continuationSeparator" w:id="0">
    <w:p w14:paraId="1B0C9DC7" w14:textId="77777777" w:rsidR="00D968FF" w:rsidRDefault="00D968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EFC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9E5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88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5DAC3" w14:textId="77777777" w:rsidR="00D968FF" w:rsidRDefault="00D968FF" w:rsidP="009139A6">
      <w:r>
        <w:separator/>
      </w:r>
    </w:p>
  </w:footnote>
  <w:footnote w:type="continuationSeparator" w:id="0">
    <w:p w14:paraId="55B1DB36" w14:textId="77777777" w:rsidR="00D968FF" w:rsidRDefault="00D968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59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CD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3D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F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68F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7FB3C"/>
  <w15:chartTrackingRefBased/>
  <w15:docId w15:val="{09A60CCA-AAEB-4C0D-BBFF-37395CD4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2022-07-05T14:12:00Z</dcterms:created>
  <dcterms:modified xsi:type="dcterms:W3CDTF">2022-07-05T14:13:00Z</dcterms:modified>
</cp:coreProperties>
</file>