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DBC" w:rsidRDefault="00080DBC" w:rsidP="00080DBC">
      <w:pPr>
        <w:pStyle w:val="NoSpacing"/>
      </w:pPr>
      <w:r>
        <w:rPr>
          <w:u w:val="single"/>
        </w:rPr>
        <w:t>John HOUGHTON, the elder</w:t>
      </w:r>
      <w:r>
        <w:t xml:space="preserve">      (fl.1502)</w:t>
      </w:r>
    </w:p>
    <w:p w:rsidR="00080DBC" w:rsidRDefault="00080DBC" w:rsidP="00080DBC">
      <w:pPr>
        <w:pStyle w:val="NoSpacing"/>
      </w:pPr>
      <w:proofErr w:type="gramStart"/>
      <w:r>
        <w:t>of</w:t>
      </w:r>
      <w:proofErr w:type="gramEnd"/>
      <w:r>
        <w:t xml:space="preserve"> Docking, Norfolk.</w:t>
      </w:r>
    </w:p>
    <w:p w:rsidR="00080DBC" w:rsidRDefault="00080DBC" w:rsidP="00080DBC">
      <w:pPr>
        <w:pStyle w:val="NoSpacing"/>
      </w:pPr>
    </w:p>
    <w:p w:rsidR="00080DBC" w:rsidRDefault="00080DBC" w:rsidP="00080DBC">
      <w:pPr>
        <w:pStyle w:val="NoSpacing"/>
      </w:pPr>
    </w:p>
    <w:p w:rsidR="00080DBC" w:rsidRDefault="00080DBC" w:rsidP="00080DBC">
      <w:pPr>
        <w:pStyle w:val="NoSpacing"/>
      </w:pPr>
      <w:r>
        <w:tab/>
        <w:t>1502</w:t>
      </w:r>
      <w:r>
        <w:tab/>
        <w:t>He made his Will</w:t>
      </w:r>
    </w:p>
    <w:p w:rsidR="00080DBC" w:rsidRDefault="00080DBC" w:rsidP="00080DBC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200)</w:t>
      </w:r>
    </w:p>
    <w:p w:rsidR="00080DBC" w:rsidRDefault="00080DBC" w:rsidP="00080DBC">
      <w:pPr>
        <w:pStyle w:val="NoSpacing"/>
      </w:pPr>
    </w:p>
    <w:p w:rsidR="00080DBC" w:rsidRDefault="00080DBC" w:rsidP="00080DBC">
      <w:pPr>
        <w:pStyle w:val="NoSpacing"/>
      </w:pPr>
    </w:p>
    <w:p w:rsidR="00080DBC" w:rsidRDefault="00080DBC" w:rsidP="00080DBC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DBC" w:rsidRDefault="00080DBC" w:rsidP="00920DE3">
      <w:pPr>
        <w:spacing w:after="0" w:line="240" w:lineRule="auto"/>
      </w:pPr>
      <w:r>
        <w:separator/>
      </w:r>
    </w:p>
  </w:endnote>
  <w:endnote w:type="continuationSeparator" w:id="0">
    <w:p w:rsidR="00080DBC" w:rsidRDefault="00080D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DBC" w:rsidRDefault="00080DBC" w:rsidP="00920DE3">
      <w:pPr>
        <w:spacing w:after="0" w:line="240" w:lineRule="auto"/>
      </w:pPr>
      <w:r>
        <w:separator/>
      </w:r>
    </w:p>
  </w:footnote>
  <w:footnote w:type="continuationSeparator" w:id="0">
    <w:p w:rsidR="00080DBC" w:rsidRDefault="00080D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BC"/>
    <w:rsid w:val="00080DB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80D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80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2015-07-09T11:31:00Z</dcterms:created>
  <dcterms:modified xsi:type="dcterms:W3CDTF">2015-07-09T11:33:00Z</dcterms:modified>
</cp:coreProperties>
</file>