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8725E" w14:textId="77777777" w:rsidR="000E39C1" w:rsidRDefault="000E39C1" w:rsidP="000E39C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HOUGHTON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6AF85796" w14:textId="77777777" w:rsidR="000E39C1" w:rsidRDefault="000E39C1" w:rsidP="000E39C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Mounted archer.</w:t>
      </w:r>
    </w:p>
    <w:p w14:paraId="544514B8" w14:textId="77777777" w:rsidR="000E39C1" w:rsidRDefault="000E39C1" w:rsidP="000E39C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938C12A" w14:textId="77777777" w:rsidR="000E39C1" w:rsidRDefault="000E39C1" w:rsidP="000E39C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1575ECC" w14:textId="77777777" w:rsidR="000E39C1" w:rsidRDefault="000E39C1" w:rsidP="000E39C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1404</w:t>
      </w:r>
      <w:r>
        <w:rPr>
          <w:rFonts w:cs="Times New Roman"/>
          <w:color w:val="282B30"/>
          <w:szCs w:val="24"/>
          <w:shd w:val="clear" w:color="auto" w:fill="FFFFFF"/>
        </w:rPr>
        <w:tab/>
        <w:t>He served in Wales under the command of Sir Rustin de Villeneuve(q.v.).</w:t>
      </w:r>
    </w:p>
    <w:p w14:paraId="5FDC795F" w14:textId="77777777" w:rsidR="000E39C1" w:rsidRDefault="000E39C1" w:rsidP="000E39C1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C47/2/49/19, m1,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2829135F" w14:textId="77777777" w:rsidR="000E39C1" w:rsidRDefault="000E39C1" w:rsidP="000E39C1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4AD8DF87" w14:textId="77777777" w:rsidR="000E39C1" w:rsidRDefault="000E39C1" w:rsidP="000E39C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D042AD6" w14:textId="77777777" w:rsidR="000E39C1" w:rsidRDefault="000E39C1" w:rsidP="000E39C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3EC4A0E" w14:textId="77777777" w:rsidR="000E39C1" w:rsidRDefault="000E39C1" w:rsidP="000E39C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13 January 2023</w:t>
      </w:r>
    </w:p>
    <w:p w14:paraId="1A03CC0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2C338B" w14:textId="77777777" w:rsidR="000E39C1" w:rsidRDefault="000E39C1" w:rsidP="009139A6">
      <w:r>
        <w:separator/>
      </w:r>
    </w:p>
  </w:endnote>
  <w:endnote w:type="continuationSeparator" w:id="0">
    <w:p w14:paraId="75809240" w14:textId="77777777" w:rsidR="000E39C1" w:rsidRDefault="000E39C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CA3B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BE48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80A4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B737F5" w14:textId="77777777" w:rsidR="000E39C1" w:rsidRDefault="000E39C1" w:rsidP="009139A6">
      <w:r>
        <w:separator/>
      </w:r>
    </w:p>
  </w:footnote>
  <w:footnote w:type="continuationSeparator" w:id="0">
    <w:p w14:paraId="400F85A5" w14:textId="77777777" w:rsidR="000E39C1" w:rsidRDefault="000E39C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DC59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64C5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DD7B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9C1"/>
    <w:rsid w:val="000666E0"/>
    <w:rsid w:val="000E39C1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8F4EB"/>
  <w15:chartTrackingRefBased/>
  <w15:docId w15:val="{363A4C44-F61F-4876-9C53-8D4FB9250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2023-02-28T22:24:00Z</dcterms:created>
  <dcterms:modified xsi:type="dcterms:W3CDTF">2023-02-28T22:25:00Z</dcterms:modified>
</cp:coreProperties>
</file>