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FBF1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HOUGHTON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3FC23FE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AFDA024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548E4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FA1511" w14:textId="77777777" w:rsidR="00B54170" w:rsidRDefault="00B54170" w:rsidP="00B5417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1F06F688" w14:textId="77777777" w:rsidR="00B54170" w:rsidRDefault="00B54170" w:rsidP="00B5417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92C9293" w14:textId="77777777" w:rsidR="00B54170" w:rsidRDefault="00B54170" w:rsidP="00B5417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E000311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29213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2A8FC8" w14:textId="77777777" w:rsidR="00B54170" w:rsidRDefault="00B54170" w:rsidP="00B541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0F70C2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D08C7" w14:textId="77777777" w:rsidR="00B54170" w:rsidRDefault="00B54170" w:rsidP="009139A6">
      <w:r>
        <w:separator/>
      </w:r>
    </w:p>
  </w:endnote>
  <w:endnote w:type="continuationSeparator" w:id="0">
    <w:p w14:paraId="465B0411" w14:textId="77777777" w:rsidR="00B54170" w:rsidRDefault="00B541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AB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69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11D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8C281" w14:textId="77777777" w:rsidR="00B54170" w:rsidRDefault="00B54170" w:rsidP="009139A6">
      <w:r>
        <w:separator/>
      </w:r>
    </w:p>
  </w:footnote>
  <w:footnote w:type="continuationSeparator" w:id="0">
    <w:p w14:paraId="58D9B755" w14:textId="77777777" w:rsidR="00B54170" w:rsidRDefault="00B541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2CF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A30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A4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170"/>
    <w:rsid w:val="000666E0"/>
    <w:rsid w:val="002510B7"/>
    <w:rsid w:val="005C130B"/>
    <w:rsid w:val="00826F5C"/>
    <w:rsid w:val="009139A6"/>
    <w:rsid w:val="009448BB"/>
    <w:rsid w:val="00A3176C"/>
    <w:rsid w:val="00AE65F8"/>
    <w:rsid w:val="00B5417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4ABA2"/>
  <w15:chartTrackingRefBased/>
  <w15:docId w15:val="{C7CF717D-FB9D-4039-BD8E-D6760D5C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2022-07-05T14:14:00Z</dcterms:created>
  <dcterms:modified xsi:type="dcterms:W3CDTF">2022-07-05T14:15:00Z</dcterms:modified>
</cp:coreProperties>
</file>