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89D86" w14:textId="77777777" w:rsidR="00D704A5" w:rsidRDefault="00D704A5" w:rsidP="00D704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HOUGHTON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C4FFB45" w14:textId="77777777" w:rsidR="00D704A5" w:rsidRDefault="00D704A5" w:rsidP="00D704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73673485" w14:textId="77777777" w:rsidR="00D704A5" w:rsidRDefault="00D704A5" w:rsidP="00D704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56C3D5" w14:textId="77777777" w:rsidR="00D704A5" w:rsidRDefault="00D704A5" w:rsidP="00D704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A3A369" w14:textId="77777777" w:rsidR="00D704A5" w:rsidRDefault="00D704A5" w:rsidP="00D704A5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50C0D59A" w14:textId="77777777" w:rsidR="00D704A5" w:rsidRDefault="00D704A5" w:rsidP="00D704A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0CF4280" w14:textId="77777777" w:rsidR="00D704A5" w:rsidRDefault="00D704A5" w:rsidP="00D704A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A36DBE6" w14:textId="77777777" w:rsidR="00D704A5" w:rsidRDefault="00D704A5" w:rsidP="00D704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9EF7A0" w14:textId="77777777" w:rsidR="00D704A5" w:rsidRDefault="00D704A5" w:rsidP="00D704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8E6C58" w14:textId="77777777" w:rsidR="00D704A5" w:rsidRDefault="00D704A5" w:rsidP="00D704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3CF5D49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56EC5" w14:textId="77777777" w:rsidR="00D704A5" w:rsidRDefault="00D704A5" w:rsidP="009139A6">
      <w:r>
        <w:separator/>
      </w:r>
    </w:p>
  </w:endnote>
  <w:endnote w:type="continuationSeparator" w:id="0">
    <w:p w14:paraId="359069AD" w14:textId="77777777" w:rsidR="00D704A5" w:rsidRDefault="00D704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75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028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B6D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91306" w14:textId="77777777" w:rsidR="00D704A5" w:rsidRDefault="00D704A5" w:rsidP="009139A6">
      <w:r>
        <w:separator/>
      </w:r>
    </w:p>
  </w:footnote>
  <w:footnote w:type="continuationSeparator" w:id="0">
    <w:p w14:paraId="54400BBF" w14:textId="77777777" w:rsidR="00D704A5" w:rsidRDefault="00D704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5B6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0A8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FA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4A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704A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4AC77"/>
  <w15:chartTrackingRefBased/>
  <w15:docId w15:val="{F3D5056C-A38B-4D98-A212-243608F1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2022-07-03T20:13:00Z</dcterms:created>
  <dcterms:modified xsi:type="dcterms:W3CDTF">2022-07-03T20:13:00Z</dcterms:modified>
</cp:coreProperties>
</file>