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0A383" w14:textId="77777777" w:rsidR="0028468B" w:rsidRDefault="0028468B" w:rsidP="0028468B">
      <w:pPr>
        <w:pStyle w:val="NoSpacing"/>
      </w:pPr>
      <w:r>
        <w:rPr>
          <w:u w:val="single"/>
        </w:rPr>
        <w:t>Alexander HOUGHSON</w:t>
      </w:r>
      <w:r>
        <w:t xml:space="preserve">       (fl.1480)</w:t>
      </w:r>
    </w:p>
    <w:p w14:paraId="3C0D8FF6" w14:textId="77777777" w:rsidR="0028468B" w:rsidRDefault="0028468B" w:rsidP="0028468B">
      <w:pPr>
        <w:pStyle w:val="NoSpacing"/>
      </w:pPr>
    </w:p>
    <w:p w14:paraId="6F58B31F" w14:textId="77777777" w:rsidR="0028468B" w:rsidRDefault="0028468B" w:rsidP="0028468B">
      <w:pPr>
        <w:pStyle w:val="NoSpacing"/>
      </w:pPr>
    </w:p>
    <w:p w14:paraId="38DC9589" w14:textId="77777777" w:rsidR="0028468B" w:rsidRDefault="0028468B" w:rsidP="0028468B">
      <w:pPr>
        <w:pStyle w:val="NoSpacing"/>
      </w:pPr>
      <w:r>
        <w:tab/>
        <w:t>1480</w:t>
      </w:r>
      <w:r>
        <w:tab/>
        <w:t xml:space="preserve">He and Maud </w:t>
      </w:r>
      <w:proofErr w:type="spellStart"/>
      <w:r>
        <w:t>Aleyn</w:t>
      </w:r>
      <w:proofErr w:type="spellEnd"/>
      <w:r>
        <w:t xml:space="preserve">(q.v.), as the executors of John </w:t>
      </w:r>
      <w:proofErr w:type="spellStart"/>
      <w:r>
        <w:t>Aldyn</w:t>
      </w:r>
      <w:proofErr w:type="spellEnd"/>
      <w:r>
        <w:t xml:space="preserve"> of</w:t>
      </w:r>
    </w:p>
    <w:p w14:paraId="01618A8E" w14:textId="77777777" w:rsidR="0028468B" w:rsidRDefault="0028468B" w:rsidP="0028468B">
      <w:pPr>
        <w:pStyle w:val="NoSpacing"/>
      </w:pPr>
      <w:r>
        <w:tab/>
      </w:r>
      <w:r>
        <w:tab/>
        <w:t xml:space="preserve">Boston, Lincolnshire(q.v.), made a plaint against Thomas </w:t>
      </w:r>
      <w:proofErr w:type="spellStart"/>
      <w:r>
        <w:t>Kelke</w:t>
      </w:r>
      <w:proofErr w:type="spellEnd"/>
      <w:r>
        <w:t xml:space="preserve"> of </w:t>
      </w:r>
    </w:p>
    <w:p w14:paraId="160D1EA3" w14:textId="77777777" w:rsidR="0028468B" w:rsidRDefault="0028468B" w:rsidP="0028468B">
      <w:pPr>
        <w:pStyle w:val="NoSpacing"/>
      </w:pPr>
      <w:r>
        <w:tab/>
      </w:r>
      <w:r>
        <w:tab/>
        <w:t>London, gentleman(q.v.).</w:t>
      </w:r>
    </w:p>
    <w:p w14:paraId="105D1DC6" w14:textId="77777777" w:rsidR="0028468B" w:rsidRDefault="0028468B" w:rsidP="0028468B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5F4BE9A4" w14:textId="77777777" w:rsidR="0028468B" w:rsidRDefault="0028468B" w:rsidP="0028468B">
      <w:pPr>
        <w:pStyle w:val="NoSpacing"/>
      </w:pPr>
    </w:p>
    <w:p w14:paraId="7E4F1D51" w14:textId="77777777" w:rsidR="0028468B" w:rsidRDefault="0028468B" w:rsidP="0028468B">
      <w:pPr>
        <w:pStyle w:val="NoSpacing"/>
      </w:pPr>
    </w:p>
    <w:p w14:paraId="3C24A1C4" w14:textId="77777777" w:rsidR="0028468B" w:rsidRDefault="0028468B" w:rsidP="0028468B">
      <w:pPr>
        <w:pStyle w:val="NoSpacing"/>
      </w:pPr>
      <w:r>
        <w:t>13 August 2019</w:t>
      </w:r>
    </w:p>
    <w:p w14:paraId="0EC1834A" w14:textId="77777777" w:rsidR="006B2F86" w:rsidRPr="00E71FC3" w:rsidRDefault="002846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93840" w14:textId="77777777" w:rsidR="0028468B" w:rsidRDefault="0028468B" w:rsidP="00E71FC3">
      <w:pPr>
        <w:spacing w:after="0" w:line="240" w:lineRule="auto"/>
      </w:pPr>
      <w:r>
        <w:separator/>
      </w:r>
    </w:p>
  </w:endnote>
  <w:endnote w:type="continuationSeparator" w:id="0">
    <w:p w14:paraId="095D820C" w14:textId="77777777" w:rsidR="0028468B" w:rsidRDefault="002846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40B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65D63" w14:textId="77777777" w:rsidR="0028468B" w:rsidRDefault="0028468B" w:rsidP="00E71FC3">
      <w:pPr>
        <w:spacing w:after="0" w:line="240" w:lineRule="auto"/>
      </w:pPr>
      <w:r>
        <w:separator/>
      </w:r>
    </w:p>
  </w:footnote>
  <w:footnote w:type="continuationSeparator" w:id="0">
    <w:p w14:paraId="0F17FDE8" w14:textId="77777777" w:rsidR="0028468B" w:rsidRDefault="002846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8B"/>
    <w:rsid w:val="001A7C09"/>
    <w:rsid w:val="002846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EA908"/>
  <w15:chartTrackingRefBased/>
  <w15:docId w15:val="{B186C5C3-43E8-41B5-9C8B-F643D5BE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846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2019-10-09T18:30:00Z</dcterms:created>
  <dcterms:modified xsi:type="dcterms:W3CDTF">2019-10-09T18:31:00Z</dcterms:modified>
</cp:coreProperties>
</file>