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5FBCA" w14:textId="1F758FCD" w:rsidR="006B2F86" w:rsidRDefault="00025ADB" w:rsidP="00E71FC3">
      <w:pPr>
        <w:pStyle w:val="NoSpacing"/>
      </w:pPr>
      <w:r>
        <w:rPr>
          <w:u w:val="single"/>
        </w:rPr>
        <w:t>Geoffrey HOUGH</w:t>
      </w:r>
      <w:r>
        <w:t xml:space="preserve">  </w:t>
      </w:r>
      <w:proofErr w:type="gramStart"/>
      <w:r>
        <w:t xml:space="preserve">   (</w:t>
      </w:r>
      <w:proofErr w:type="gramEnd"/>
      <w:r>
        <w:t>fl.1418)</w:t>
      </w:r>
    </w:p>
    <w:p w14:paraId="7C1A65FD" w14:textId="1FA87330" w:rsidR="00025ADB" w:rsidRDefault="00025ADB" w:rsidP="00E71FC3">
      <w:pPr>
        <w:pStyle w:val="NoSpacing"/>
      </w:pPr>
      <w:r>
        <w:t>Clerk.</w:t>
      </w:r>
    </w:p>
    <w:p w14:paraId="1C57C41E" w14:textId="6E0B77E8" w:rsidR="00025ADB" w:rsidRDefault="00025ADB" w:rsidP="00E71FC3">
      <w:pPr>
        <w:pStyle w:val="NoSpacing"/>
      </w:pPr>
    </w:p>
    <w:p w14:paraId="4903E449" w14:textId="355998AA" w:rsidR="00025ADB" w:rsidRDefault="00025ADB" w:rsidP="00E71FC3">
      <w:pPr>
        <w:pStyle w:val="NoSpacing"/>
      </w:pPr>
    </w:p>
    <w:p w14:paraId="49428AEC" w14:textId="3659406F" w:rsidR="00025ADB" w:rsidRDefault="00025ADB" w:rsidP="00E71FC3">
      <w:pPr>
        <w:pStyle w:val="NoSpacing"/>
      </w:pPr>
      <w:r>
        <w:t>25 Jul.1418</w:t>
      </w:r>
      <w:r>
        <w:tab/>
        <w:t xml:space="preserve">He was collated Rector of </w:t>
      </w:r>
      <w:proofErr w:type="spellStart"/>
      <w:r>
        <w:t>Combeinteignhead</w:t>
      </w:r>
      <w:proofErr w:type="spellEnd"/>
      <w:r>
        <w:t>, Devon.</w:t>
      </w:r>
    </w:p>
    <w:p w14:paraId="1909AF34" w14:textId="2B488396" w:rsidR="00025ADB" w:rsidRDefault="00025ADB" w:rsidP="00E71FC3">
      <w:pPr>
        <w:pStyle w:val="NoSpacing"/>
      </w:pPr>
      <w:r>
        <w:tab/>
      </w:r>
      <w:r>
        <w:tab/>
        <w:t xml:space="preserve">(“Stafford </w:t>
      </w:r>
      <w:proofErr w:type="gramStart"/>
      <w:r>
        <w:t>Register”p.</w:t>
      </w:r>
      <w:proofErr w:type="gramEnd"/>
      <w:r>
        <w:t>158)</w:t>
      </w:r>
    </w:p>
    <w:p w14:paraId="17ECD8D4" w14:textId="7446ED7E" w:rsidR="00025ADB" w:rsidRDefault="00025ADB" w:rsidP="00E71FC3">
      <w:pPr>
        <w:pStyle w:val="NoSpacing"/>
      </w:pPr>
    </w:p>
    <w:p w14:paraId="6011E89E" w14:textId="2A15DA54" w:rsidR="00025ADB" w:rsidRDefault="00025ADB" w:rsidP="00E71FC3">
      <w:pPr>
        <w:pStyle w:val="NoSpacing"/>
      </w:pPr>
    </w:p>
    <w:p w14:paraId="236595B2" w14:textId="504A9160" w:rsidR="00025ADB" w:rsidRPr="00025ADB" w:rsidRDefault="00025ADB" w:rsidP="00E71FC3">
      <w:pPr>
        <w:pStyle w:val="NoSpacing"/>
      </w:pPr>
      <w:r>
        <w:t>31 January 2019</w:t>
      </w:r>
      <w:bookmarkStart w:id="0" w:name="_GoBack"/>
      <w:bookmarkEnd w:id="0"/>
    </w:p>
    <w:sectPr w:rsidR="00025ADB" w:rsidRPr="00025A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E4419" w14:textId="77777777" w:rsidR="00025ADB" w:rsidRDefault="00025ADB" w:rsidP="00E71FC3">
      <w:pPr>
        <w:spacing w:after="0" w:line="240" w:lineRule="auto"/>
      </w:pPr>
      <w:r>
        <w:separator/>
      </w:r>
    </w:p>
  </w:endnote>
  <w:endnote w:type="continuationSeparator" w:id="0">
    <w:p w14:paraId="65AAAC4F" w14:textId="77777777" w:rsidR="00025ADB" w:rsidRDefault="00025A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7EA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965C0" w14:textId="77777777" w:rsidR="00025ADB" w:rsidRDefault="00025ADB" w:rsidP="00E71FC3">
      <w:pPr>
        <w:spacing w:after="0" w:line="240" w:lineRule="auto"/>
      </w:pPr>
      <w:r>
        <w:separator/>
      </w:r>
    </w:p>
  </w:footnote>
  <w:footnote w:type="continuationSeparator" w:id="0">
    <w:p w14:paraId="5917EE4B" w14:textId="77777777" w:rsidR="00025ADB" w:rsidRDefault="00025A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DB"/>
    <w:rsid w:val="00025AD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8964E"/>
  <w15:chartTrackingRefBased/>
  <w15:docId w15:val="{E77DF60C-5C5A-487E-B385-FFDA49C4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2019-01-31T21:50:00Z</dcterms:created>
  <dcterms:modified xsi:type="dcterms:W3CDTF">2019-01-31T21:52:00Z</dcterms:modified>
</cp:coreProperties>
</file>