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E8ABF" w14:textId="77777777" w:rsidR="00CC4A40" w:rsidRDefault="00CC4A40" w:rsidP="00CC4A40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HOUET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27ED9FE0" w14:textId="77777777" w:rsidR="00CC4A40" w:rsidRDefault="00CC4A40" w:rsidP="00CC4A40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Aldwingham</w:t>
      </w:r>
      <w:proofErr w:type="spellEnd"/>
      <w:r>
        <w:rPr>
          <w:rFonts w:ascii="Times New Roman" w:hAnsi="Times New Roman" w:cs="Times New Roman"/>
          <w:sz w:val="24"/>
          <w:szCs w:val="24"/>
        </w:rPr>
        <w:t>, Lincolnshire.</w:t>
      </w:r>
    </w:p>
    <w:p w14:paraId="621B09CC" w14:textId="77777777" w:rsidR="00CC4A40" w:rsidRDefault="00CC4A40" w:rsidP="00CC4A40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4253C481" w14:textId="77777777" w:rsidR="00CC4A40" w:rsidRDefault="00CC4A40" w:rsidP="00CC4A40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22A66A32" w14:textId="77777777" w:rsidR="00CC4A40" w:rsidRDefault="00CC4A40" w:rsidP="00CC4A40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Lindsey the moiety of the taxes of a fifteenth and a tenth which were granted to the King at the last Parliament.</w:t>
      </w:r>
    </w:p>
    <w:p w14:paraId="6544D821" w14:textId="77777777" w:rsidR="00CC4A40" w:rsidRDefault="00CC4A40" w:rsidP="00CC4A40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(C.F.R. 1405-13 p.180)</w:t>
      </w:r>
    </w:p>
    <w:p w14:paraId="1D244D45" w14:textId="77777777" w:rsidR="00CC4A40" w:rsidRDefault="00CC4A40" w:rsidP="00CC4A40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4B51D65" w14:textId="77777777" w:rsidR="00CC4A40" w:rsidRDefault="00CC4A40" w:rsidP="00CC4A40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0335708E" w14:textId="77777777" w:rsidR="00CC4A40" w:rsidRDefault="00CC4A40" w:rsidP="00CC4A40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August 2022</w:t>
      </w:r>
    </w:p>
    <w:p w14:paraId="6A879BF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1E5C7" w14:textId="77777777" w:rsidR="00CC4A40" w:rsidRDefault="00CC4A40" w:rsidP="009139A6">
      <w:r>
        <w:separator/>
      </w:r>
    </w:p>
  </w:endnote>
  <w:endnote w:type="continuationSeparator" w:id="0">
    <w:p w14:paraId="690B595C" w14:textId="77777777" w:rsidR="00CC4A40" w:rsidRDefault="00CC4A4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4063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F07C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F449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1EDB0" w14:textId="77777777" w:rsidR="00CC4A40" w:rsidRDefault="00CC4A40" w:rsidP="009139A6">
      <w:r>
        <w:separator/>
      </w:r>
    </w:p>
  </w:footnote>
  <w:footnote w:type="continuationSeparator" w:id="0">
    <w:p w14:paraId="6DAEAA45" w14:textId="77777777" w:rsidR="00CC4A40" w:rsidRDefault="00CC4A4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6C35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1B6E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5E30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A40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CC4A40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6E7EA"/>
  <w15:chartTrackingRefBased/>
  <w15:docId w15:val="{0A54DD61-675B-441A-957C-53E0310B5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A40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2024-02-29T17:35:00Z</dcterms:created>
  <dcterms:modified xsi:type="dcterms:W3CDTF">2024-02-29T17:36:00Z</dcterms:modified>
</cp:coreProperties>
</file>