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3D154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HOUEDON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0F26080" w14:textId="30E22A59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Wath.</w:t>
      </w:r>
    </w:p>
    <w:p w14:paraId="2D6CF84D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7E67BB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5E4EE5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2105787E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9EC3052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25069C9F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349A5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1CF62A" w14:textId="77777777" w:rsidR="004F1E44" w:rsidRDefault="004F1E44" w:rsidP="004F1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3E87D18C" w14:textId="781C7E13" w:rsidR="00BA00AB" w:rsidRPr="004F1E4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F1E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3CF94" w14:textId="77777777" w:rsidR="004F1E44" w:rsidRDefault="004F1E44" w:rsidP="009139A6">
      <w:r>
        <w:separator/>
      </w:r>
    </w:p>
  </w:endnote>
  <w:endnote w:type="continuationSeparator" w:id="0">
    <w:p w14:paraId="2F1FC916" w14:textId="77777777" w:rsidR="004F1E44" w:rsidRDefault="004F1E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FF9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8E7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AB4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EB542" w14:textId="77777777" w:rsidR="004F1E44" w:rsidRDefault="004F1E44" w:rsidP="009139A6">
      <w:r>
        <w:separator/>
      </w:r>
    </w:p>
  </w:footnote>
  <w:footnote w:type="continuationSeparator" w:id="0">
    <w:p w14:paraId="63401F91" w14:textId="77777777" w:rsidR="004F1E44" w:rsidRDefault="004F1E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27B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BFF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1CE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44"/>
    <w:rsid w:val="000666E0"/>
    <w:rsid w:val="002510B7"/>
    <w:rsid w:val="004F1E44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B3E0"/>
  <w15:chartTrackingRefBased/>
  <w15:docId w15:val="{C4F52FB0-D848-42FE-80F0-B889C507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2021-04-09T15:30:00Z</dcterms:created>
  <dcterms:modified xsi:type="dcterms:W3CDTF">2021-04-09T15:31:00Z</dcterms:modified>
</cp:coreProperties>
</file>