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A2E58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atte HOUE</w:t>
      </w:r>
      <w:r>
        <w:rPr>
          <w:rFonts w:ascii="Times New Roman" w:hAnsi="Times New Roman" w:cs="Times New Roman"/>
          <w:sz w:val="24"/>
          <w:szCs w:val="24"/>
        </w:rPr>
        <w:t xml:space="preserve">      (fl.1438)</w:t>
      </w:r>
    </w:p>
    <w:p w14:paraId="3CF0A97B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2A068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0B5FC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Chichester, Sussex, into</w:t>
      </w:r>
    </w:p>
    <w:p w14:paraId="1182564C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Humphrey FitzAlan(q.v.).</w:t>
      </w:r>
    </w:p>
    <w:p w14:paraId="50355B9A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25-97)</w:t>
      </w:r>
    </w:p>
    <w:p w14:paraId="509F324B" w14:textId="77777777" w:rsidR="0010162C" w:rsidRDefault="0010162C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8136A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D95A3" w14:textId="77777777" w:rsidR="003E444E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C256AB" w14:textId="77777777" w:rsidR="003E444E" w:rsidRPr="00144D87" w:rsidRDefault="003E444E" w:rsidP="003E44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0F63ACDA" w14:textId="0F83D0C4" w:rsidR="00BA00AB" w:rsidRPr="003E444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E44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15E86" w14:textId="77777777" w:rsidR="003E444E" w:rsidRDefault="003E444E" w:rsidP="009139A6">
      <w:r>
        <w:separator/>
      </w:r>
    </w:p>
  </w:endnote>
  <w:endnote w:type="continuationSeparator" w:id="0">
    <w:p w14:paraId="019DC1B9" w14:textId="77777777" w:rsidR="003E444E" w:rsidRDefault="003E44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6F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1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A5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AD2E0" w14:textId="77777777" w:rsidR="003E444E" w:rsidRDefault="003E444E" w:rsidP="009139A6">
      <w:r>
        <w:separator/>
      </w:r>
    </w:p>
  </w:footnote>
  <w:footnote w:type="continuationSeparator" w:id="0">
    <w:p w14:paraId="4C643571" w14:textId="77777777" w:rsidR="003E444E" w:rsidRDefault="003E44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78F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1E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17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4E"/>
    <w:rsid w:val="000666E0"/>
    <w:rsid w:val="0010162C"/>
    <w:rsid w:val="002510B7"/>
    <w:rsid w:val="003E444E"/>
    <w:rsid w:val="005C130B"/>
    <w:rsid w:val="00826F5C"/>
    <w:rsid w:val="009139A6"/>
    <w:rsid w:val="009448BB"/>
    <w:rsid w:val="00A3176C"/>
    <w:rsid w:val="00BA00AB"/>
    <w:rsid w:val="00D9564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B8E7E"/>
  <w15:chartTrackingRefBased/>
  <w15:docId w15:val="{9ED8F94E-CB22-452A-9040-1D80DE44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33</Words>
  <Characters>200</Characters>
  <Application>Microsoft Office Word</Application>
  <DocSecurity>0</DocSecurity>
  <Lines>7</Lines>
  <Paragraphs>5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2021-04-01T08:36:00Z</dcterms:created>
  <dcterms:modified xsi:type="dcterms:W3CDTF">2025-11-12T13:21:00Z</dcterms:modified>
</cp:coreProperties>
</file>